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3776178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56"/>
          <w:szCs w:val="48"/>
        </w:rPr>
        <w:id w:val="-1817184170"/>
        <w:docPartObj>
          <w:docPartGallery w:val="Cover Pages"/>
          <w:docPartUnique/>
        </w:docPartObj>
      </w:sdtPr>
      <w:sdtEndPr>
        <w:rPr>
          <w:sz w:val="20"/>
          <w:szCs w:val="18"/>
        </w:rPr>
      </w:sdtEndPr>
      <w:sdtContent>
        <w:p w14:paraId="280D17D7" w14:textId="77777777" w:rsidR="00D95243" w:rsidRPr="00016809" w:rsidRDefault="003504A0" w:rsidP="00D95243">
          <w:pPr>
            <w:pStyle w:val="Title"/>
            <w:rPr>
              <w:szCs w:val="84"/>
            </w:rPr>
          </w:pPr>
          <w:r w:rsidRPr="00016809">
            <w:rPr>
              <w:noProof/>
              <w:szCs w:val="84"/>
            </w:rPr>
            <w:drawing>
              <wp:anchor distT="0" distB="0" distL="114300" distR="114300" simplePos="0" relativeHeight="251658253" behindDoc="1" locked="0" layoutInCell="1" allowOverlap="1" wp14:anchorId="4D26A471" wp14:editId="77755CF0">
                <wp:simplePos x="0" y="0"/>
                <wp:positionH relativeFrom="page">
                  <wp:align>left</wp:align>
                </wp:positionH>
                <wp:positionV relativeFrom="margin">
                  <wp:posOffset>1204595</wp:posOffset>
                </wp:positionV>
                <wp:extent cx="7560945" cy="11342671"/>
                <wp:effectExtent l="0" t="0" r="190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945" cy="11342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E53E2" w:rsidRPr="00016809">
            <w:rPr>
              <w:noProof/>
              <w:szCs w:val="84"/>
            </w:rPr>
            <w:drawing>
              <wp:anchor distT="0" distB="0" distL="114300" distR="114300" simplePos="0" relativeHeight="251658254" behindDoc="1" locked="0" layoutInCell="1" allowOverlap="1" wp14:anchorId="25A366A4" wp14:editId="03936F5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1440" cy="10692360"/>
                <wp:effectExtent l="0" t="0" r="1905" b="0"/>
                <wp:wrapNone/>
                <wp:docPr id="35" name="Picture 35" descr="Driver &amp; Vehicle Standards Agency. Helping you stay safe on Britain's road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 descr="Driver &amp; Vehicle Standards Agency. Helping you stay safe on Britain's roads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1440" cy="1069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B0205" w:rsidRPr="00016809">
            <w:rPr>
              <w:szCs w:val="84"/>
            </w:rPr>
            <w:t>Driving examiner: candidate pack</w:t>
          </w:r>
        </w:p>
        <w:p w14:paraId="7F091DB3" w14:textId="195860BC" w:rsidR="00D95243" w:rsidRDefault="008F5830" w:rsidP="00D95243">
          <w:pPr>
            <w:pStyle w:val="Title"/>
            <w:rPr>
              <w:sz w:val="22"/>
              <w:szCs w:val="48"/>
            </w:rPr>
          </w:pPr>
          <w:r w:rsidRPr="008F5830">
            <w:rPr>
              <w:sz w:val="22"/>
              <w:szCs w:val="48"/>
            </w:rPr>
            <w:t xml:space="preserve">(Fixed-term contract, up to </w:t>
          </w:r>
          <w:r w:rsidR="00445317">
            <w:rPr>
              <w:sz w:val="22"/>
              <w:szCs w:val="48"/>
            </w:rPr>
            <w:t>24 months</w:t>
          </w:r>
          <w:r w:rsidR="00981382">
            <w:rPr>
              <w:sz w:val="22"/>
              <w:szCs w:val="48"/>
            </w:rPr>
            <w:t xml:space="preserve"> </w:t>
          </w:r>
          <w:r w:rsidRPr="008F5830">
            <w:rPr>
              <w:sz w:val="22"/>
              <w:szCs w:val="48"/>
            </w:rPr>
            <w:t>with potential for permanen</w:t>
          </w:r>
          <w:r w:rsidR="00981382">
            <w:rPr>
              <w:sz w:val="22"/>
              <w:szCs w:val="48"/>
            </w:rPr>
            <w:t>cy</w:t>
          </w:r>
          <w:r w:rsidRPr="008F5830">
            <w:rPr>
              <w:sz w:val="22"/>
              <w:szCs w:val="48"/>
            </w:rPr>
            <w:t>)</w:t>
          </w:r>
          <w:r w:rsidR="00025E00">
            <w:rPr>
              <w:sz w:val="22"/>
              <w:szCs w:val="48"/>
            </w:rPr>
            <w:t xml:space="preserve"> </w:t>
          </w:r>
          <w:r w:rsidR="00025E00">
            <w:rPr>
              <w:sz w:val="22"/>
              <w:szCs w:val="48"/>
            </w:rPr>
            <w:br/>
          </w:r>
          <w:r w:rsidR="00025E00">
            <w:rPr>
              <w:sz w:val="22"/>
              <w:szCs w:val="48"/>
            </w:rPr>
            <w:br/>
          </w:r>
          <w:r w:rsidR="00025E00" w:rsidRPr="00025E00">
            <w:rPr>
              <w:sz w:val="22"/>
              <w:szCs w:val="48"/>
            </w:rPr>
            <w:t>Salary: £26,126</w:t>
          </w:r>
          <w:r w:rsidR="00E00ECA">
            <w:rPr>
              <w:sz w:val="22"/>
              <w:szCs w:val="48"/>
            </w:rPr>
            <w:t xml:space="preserve"> | </w:t>
          </w:r>
          <w:r w:rsidR="00025E00" w:rsidRPr="00025E00">
            <w:rPr>
              <w:sz w:val="22"/>
              <w:szCs w:val="48"/>
            </w:rPr>
            <w:t>Location: Various, see application for details</w:t>
          </w:r>
        </w:p>
        <w:p w14:paraId="6E83C6AA" w14:textId="77777777" w:rsidR="00D95243" w:rsidRPr="00D95243" w:rsidRDefault="00D95243" w:rsidP="00D95243">
          <w:pPr>
            <w:pStyle w:val="Subtitle"/>
          </w:pPr>
        </w:p>
        <w:p w14:paraId="2D1AE013" w14:textId="6FA8E08B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7B12F5BE" w14:textId="35FCE7ED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216A66BF" w14:textId="79110DF1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09F47672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0270AAB7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3751E3E8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5BA10250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4AE2AF66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756FAAF4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57FE36BE" w14:textId="77777777" w:rsidR="008F5830" w:rsidRPr="008F5830" w:rsidRDefault="008F5830" w:rsidP="007F2AB6">
          <w:pPr>
            <w:pStyle w:val="BodyText"/>
            <w:rPr>
              <w:sz w:val="20"/>
              <w:szCs w:val="18"/>
            </w:rPr>
          </w:pPr>
        </w:p>
        <w:p w14:paraId="31A9450F" w14:textId="4635AC78" w:rsidR="008F5830" w:rsidRDefault="00025E00" w:rsidP="008F5830">
          <w:pPr>
            <w:pStyle w:val="Date"/>
          </w:pPr>
          <w:r>
            <w:rPr>
              <w:b/>
              <w:bCs/>
              <w:sz w:val="24"/>
              <w:szCs w:val="20"/>
            </w:rPr>
            <w:br/>
          </w:r>
          <w:r>
            <w:rPr>
              <w:b/>
              <w:bCs/>
              <w:sz w:val="24"/>
              <w:szCs w:val="20"/>
            </w:rPr>
            <w:br/>
          </w:r>
          <w:r>
            <w:rPr>
              <w:b/>
              <w:bCs/>
              <w:sz w:val="24"/>
              <w:szCs w:val="20"/>
            </w:rPr>
            <w:br/>
          </w:r>
        </w:p>
        <w:p w14:paraId="68CC81DD" w14:textId="0ADBA256" w:rsidR="008F5830" w:rsidRPr="008F5830" w:rsidRDefault="005A213F" w:rsidP="008F5830">
          <w:pPr>
            <w:pStyle w:val="BodyText"/>
          </w:pPr>
        </w:p>
      </w:sdtContent>
    </w:sdt>
    <w:p w14:paraId="089EEC22" w14:textId="44444A1A" w:rsidR="00A8485F" w:rsidRDefault="00A8485F" w:rsidP="00A8485F">
      <w:pPr>
        <w:pStyle w:val="BodyText"/>
        <w:sectPr w:rsidR="00A8485F" w:rsidSect="00250450">
          <w:pgSz w:w="11906" w:h="16838" w:code="9"/>
          <w:pgMar w:top="3799" w:right="851" w:bottom="1021" w:left="851" w:header="567" w:footer="567" w:gutter="0"/>
          <w:pgNumType w:start="0"/>
          <w:cols w:space="708"/>
          <w:titlePg/>
          <w:docGrid w:linePitch="360"/>
        </w:sectPr>
      </w:pPr>
    </w:p>
    <w:p w14:paraId="4AB3FDC3" w14:textId="77777777" w:rsidR="00016809" w:rsidRPr="00016809" w:rsidRDefault="00016809" w:rsidP="00093ADE">
      <w:pPr>
        <w:pStyle w:val="FirstParagraph"/>
        <w:rPr>
          <w:b/>
          <w:bCs/>
          <w:color w:val="0070C0"/>
          <w:sz w:val="60"/>
          <w:szCs w:val="60"/>
        </w:rPr>
      </w:pPr>
      <w:r w:rsidRPr="00016809">
        <w:rPr>
          <w:b/>
          <w:bCs/>
          <w:color w:val="0070C0"/>
          <w:sz w:val="60"/>
          <w:szCs w:val="60"/>
        </w:rPr>
        <w:lastRenderedPageBreak/>
        <w:t xml:space="preserve">DVSA – who we are </w:t>
      </w:r>
    </w:p>
    <w:p w14:paraId="78054322" w14:textId="1CBE46EF" w:rsidR="00093ADE" w:rsidRPr="008A3715" w:rsidRDefault="00093ADE" w:rsidP="00093ADE">
      <w:pPr>
        <w:pStyle w:val="FirstParagraph"/>
      </w:pPr>
      <w:r w:rsidRPr="008A3715">
        <w:t>Great Britain’s roads are among the safest in the world.</w:t>
      </w:r>
    </w:p>
    <w:p w14:paraId="164CC927" w14:textId="122A11B3" w:rsidR="006C169C" w:rsidRPr="008A3715" w:rsidRDefault="00093ADE" w:rsidP="00093ADE">
      <w:pPr>
        <w:pStyle w:val="FirstParagraph"/>
      </w:pPr>
      <w:r w:rsidRPr="008A3715">
        <w:t xml:space="preserve">At the Driver and Vehicle Standards Agency (DVSA), we play a vital role helping millions of people </w:t>
      </w:r>
      <w:r w:rsidR="00827C92" w:rsidRPr="008A3715">
        <w:t xml:space="preserve">stay </w:t>
      </w:r>
      <w:r w:rsidRPr="008A3715">
        <w:t xml:space="preserve">safe on our roads – our vision is safer drivers, safer </w:t>
      </w:r>
      <w:r w:rsidR="000A37F7" w:rsidRPr="008A3715">
        <w:t>vehicles,</w:t>
      </w:r>
      <w:r w:rsidRPr="008A3715">
        <w:t xml:space="preserve"> and safer journeys for all.</w:t>
      </w:r>
    </w:p>
    <w:p w14:paraId="1ACDA088" w14:textId="356D9405" w:rsidR="006C169C" w:rsidRDefault="009C7204" w:rsidP="00766E2D">
      <w:pPr>
        <w:pStyle w:val="Heading2-blue"/>
      </w:pPr>
      <w:bookmarkStart w:id="1" w:name="_Toc63781621"/>
      <w:r>
        <w:t>What we do</w:t>
      </w:r>
      <w:bookmarkEnd w:id="1"/>
    </w:p>
    <w:p w14:paraId="5D944032" w14:textId="34C9D87A" w:rsidR="006C169C" w:rsidRPr="001B59BC" w:rsidRDefault="009C7204" w:rsidP="001B59BC">
      <w:pPr>
        <w:pStyle w:val="BodyText"/>
      </w:pPr>
      <w:r w:rsidRPr="001B59BC">
        <w:t xml:space="preserve">We </w:t>
      </w:r>
      <w:r w:rsidR="00FA52E7" w:rsidRPr="001B59BC">
        <w:t xml:space="preserve">help millions of </w:t>
      </w:r>
      <w:r w:rsidR="00AA0E2A" w:rsidRPr="001B59BC">
        <w:t>people</w:t>
      </w:r>
      <w:r w:rsidR="00FA52E7" w:rsidRPr="001B59BC">
        <w:t xml:space="preserve"> every year</w:t>
      </w:r>
      <w:r w:rsidR="00E52116" w:rsidRPr="001B59BC">
        <w:t xml:space="preserve">. </w:t>
      </w:r>
      <w:r w:rsidR="002F00A9" w:rsidRPr="001B59BC">
        <w:t>We make sure learn</w:t>
      </w:r>
      <w:r w:rsidR="003E6505" w:rsidRPr="001B59BC">
        <w:t>er</w:t>
      </w:r>
      <w:r w:rsidR="002F00A9" w:rsidRPr="001B59BC">
        <w:t xml:space="preserve">s are safe </w:t>
      </w:r>
      <w:r w:rsidR="008046AD" w:rsidRPr="001B59BC">
        <w:t>to drive, by approving driving instructors and conducting driving and theory tests.</w:t>
      </w:r>
      <w:r w:rsidR="002F00A9" w:rsidRPr="001B59BC">
        <w:t xml:space="preserve"> </w:t>
      </w:r>
      <w:r w:rsidR="003E6505" w:rsidRPr="001B59BC">
        <w:t>We help people keep their vehicle safe to drive</w:t>
      </w:r>
      <w:r w:rsidR="008046AD" w:rsidRPr="001B59BC">
        <w:t xml:space="preserve"> by approving MOT testers and inspecting </w:t>
      </w:r>
      <w:r w:rsidR="00DB1BD0" w:rsidRPr="001B59BC">
        <w:t>vehicles</w:t>
      </w:r>
      <w:r w:rsidR="003E6505" w:rsidRPr="001B59BC">
        <w:t>. And our teams help protect the public from unsafe vehicles and drivers through roadside enforcement activities.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5795"/>
      </w:tblGrid>
      <w:tr w:rsidR="006502E5" w14:paraId="6357F0B4" w14:textId="77777777" w:rsidTr="00D53FB9">
        <w:trPr>
          <w:trHeight w:val="2671"/>
        </w:trPr>
        <w:tc>
          <w:tcPr>
            <w:tcW w:w="851" w:type="dxa"/>
          </w:tcPr>
          <w:p w14:paraId="39C48BAD" w14:textId="04C44710" w:rsidR="003A663A" w:rsidRDefault="00B27C2B" w:rsidP="00B96606">
            <w:pPr>
              <w:pStyle w:val="BodyText"/>
              <w:tabs>
                <w:tab w:val="left" w:pos="8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1672854" wp14:editId="2613791B">
                  <wp:extent cx="2828925" cy="191404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76" cy="192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1" w:type="dxa"/>
          </w:tcPr>
          <w:p w14:paraId="5D5F8430" w14:textId="5DFA57E5" w:rsidR="006502E5" w:rsidRDefault="009C4261" w:rsidP="00B96606">
            <w:pPr>
              <w:pStyle w:val="BodyText"/>
              <w:tabs>
                <w:tab w:val="left" w:pos="840"/>
              </w:tabs>
              <w:jc w:val="center"/>
              <w:rPr>
                <w:b/>
                <w:bCs/>
                <w:sz w:val="32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8DF761" wp14:editId="7D582EC8">
                      <wp:extent cx="299720" cy="299720"/>
                      <wp:effectExtent l="0" t="0" r="0" b="0"/>
                      <wp:docPr id="3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527057" id="AutoShape 2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502E5">
              <w:rPr>
                <w:noProof/>
              </w:rPr>
              <w:drawing>
                <wp:inline distT="0" distB="0" distL="0" distR="0" wp14:anchorId="680ADA69" wp14:editId="0369CF68">
                  <wp:extent cx="1339626" cy="131816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63" cy="132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90D0FC" wp14:editId="22AE3E19">
                      <wp:extent cx="299720" cy="299720"/>
                      <wp:effectExtent l="0" t="0" r="0" b="0"/>
                      <wp:docPr id="2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7E7969" id="AutoShape 1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42F3D85" w14:textId="56C4F7B3" w:rsidR="003A663A" w:rsidRDefault="006502E5" w:rsidP="00B96606">
            <w:pPr>
              <w:pStyle w:val="BodyText"/>
              <w:tabs>
                <w:tab w:val="left" w:pos="840"/>
              </w:tabs>
              <w:jc w:val="center"/>
            </w:pPr>
            <w:r w:rsidRPr="00FB6725">
              <w:rPr>
                <w:b/>
                <w:bCs/>
                <w:sz w:val="32"/>
                <w:szCs w:val="28"/>
              </w:rPr>
              <w:t>1.9 million</w:t>
            </w:r>
            <w:r>
              <w:t xml:space="preserve"> </w:t>
            </w:r>
            <w:r>
              <w:br/>
              <w:t>driving tests each year</w:t>
            </w:r>
          </w:p>
        </w:tc>
      </w:tr>
      <w:tr w:rsidR="006502E5" w14:paraId="0B7A502B" w14:textId="77777777" w:rsidTr="00D53FB9">
        <w:trPr>
          <w:trHeight w:val="1011"/>
        </w:trPr>
        <w:tc>
          <w:tcPr>
            <w:tcW w:w="851" w:type="dxa"/>
          </w:tcPr>
          <w:p w14:paraId="29E8D053" w14:textId="035E043E" w:rsidR="00AB0499" w:rsidRPr="00AB0499" w:rsidRDefault="006502E5" w:rsidP="00AB0499">
            <w:pPr>
              <w:pStyle w:val="BodyText"/>
              <w:tabs>
                <w:tab w:val="left" w:pos="8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5AB01A8" wp14:editId="3FB007B4">
                  <wp:extent cx="1419225" cy="14192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28" cy="143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B42B6" w14:textId="77777777" w:rsidR="007D4FC2" w:rsidRDefault="007D4FC2" w:rsidP="00B96606">
            <w:pPr>
              <w:pStyle w:val="BodyText"/>
              <w:tabs>
                <w:tab w:val="left" w:pos="84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7D4FC2">
              <w:rPr>
                <w:b/>
                <w:bCs/>
                <w:sz w:val="32"/>
                <w:szCs w:val="32"/>
              </w:rPr>
              <w:t>2 million</w:t>
            </w:r>
          </w:p>
          <w:p w14:paraId="18033C8F" w14:textId="1B2B2353" w:rsidR="006502E5" w:rsidRDefault="007D4FC2" w:rsidP="00B96606">
            <w:pPr>
              <w:pStyle w:val="BodyText"/>
              <w:tabs>
                <w:tab w:val="left" w:pos="840"/>
              </w:tabs>
              <w:jc w:val="center"/>
            </w:pPr>
            <w:r>
              <w:t xml:space="preserve"> theory tests each year</w:t>
            </w:r>
          </w:p>
          <w:p w14:paraId="3FBA1DFB" w14:textId="1238618E" w:rsidR="006502E5" w:rsidRDefault="006502E5" w:rsidP="00B96606">
            <w:pPr>
              <w:pStyle w:val="BodyText"/>
              <w:tabs>
                <w:tab w:val="left" w:pos="840"/>
              </w:tabs>
              <w:jc w:val="center"/>
            </w:pPr>
          </w:p>
        </w:tc>
        <w:tc>
          <w:tcPr>
            <w:tcW w:w="8781" w:type="dxa"/>
          </w:tcPr>
          <w:p w14:paraId="2E09F0A0" w14:textId="162C936E" w:rsidR="00F84695" w:rsidRDefault="00AB0499" w:rsidP="00F84695">
            <w:pPr>
              <w:pStyle w:val="BodyText"/>
              <w:tabs>
                <w:tab w:val="left" w:pos="840"/>
              </w:tabs>
            </w:pPr>
            <w:r>
              <w:rPr>
                <w:noProof/>
              </w:rPr>
              <w:drawing>
                <wp:inline distT="0" distB="0" distL="0" distR="0" wp14:anchorId="4720A738" wp14:editId="651F1E3A">
                  <wp:extent cx="2893106" cy="210502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27" cy="211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CF1EF" w14:textId="2CCB8A4D" w:rsidR="003A663A" w:rsidRDefault="003A663A" w:rsidP="00F84695">
            <w:pPr>
              <w:pStyle w:val="BodyText"/>
              <w:tabs>
                <w:tab w:val="left" w:pos="840"/>
              </w:tabs>
            </w:pPr>
          </w:p>
        </w:tc>
      </w:tr>
    </w:tbl>
    <w:p w14:paraId="6164C4CF" w14:textId="77777777" w:rsidR="00DB66E7" w:rsidRDefault="00DB66E7" w:rsidP="00F41F6A">
      <w:pPr>
        <w:pStyle w:val="FirstParagraph"/>
        <w:rPr>
          <w:b/>
          <w:bCs/>
          <w:color w:val="0070C0"/>
          <w:sz w:val="36"/>
          <w:szCs w:val="36"/>
        </w:rPr>
      </w:pPr>
    </w:p>
    <w:p w14:paraId="19796F50" w14:textId="77777777" w:rsidR="00DB66E7" w:rsidRDefault="00DB66E7" w:rsidP="00F41F6A">
      <w:pPr>
        <w:pStyle w:val="FirstParagraph"/>
        <w:rPr>
          <w:b/>
          <w:bCs/>
          <w:color w:val="0070C0"/>
          <w:sz w:val="36"/>
          <w:szCs w:val="36"/>
        </w:rPr>
      </w:pPr>
    </w:p>
    <w:p w14:paraId="15289AF2" w14:textId="77777777" w:rsidR="00DB66E7" w:rsidRDefault="00DB66E7" w:rsidP="00F41F6A">
      <w:pPr>
        <w:pStyle w:val="FirstParagraph"/>
        <w:rPr>
          <w:b/>
          <w:bCs/>
          <w:color w:val="0070C0"/>
          <w:sz w:val="36"/>
          <w:szCs w:val="36"/>
        </w:rPr>
      </w:pPr>
    </w:p>
    <w:p w14:paraId="0F25DA44" w14:textId="552C9ED4" w:rsidR="00D53FB9" w:rsidRPr="00D53FB9" w:rsidRDefault="00D53FB9" w:rsidP="00F41F6A">
      <w:pPr>
        <w:pStyle w:val="FirstParagraph"/>
        <w:rPr>
          <w:b/>
          <w:bCs/>
          <w:color w:val="0070C0"/>
          <w:sz w:val="36"/>
          <w:szCs w:val="36"/>
        </w:rPr>
      </w:pPr>
      <w:r w:rsidRPr="00D53FB9">
        <w:rPr>
          <w:b/>
          <w:bCs/>
          <w:color w:val="0070C0"/>
          <w:sz w:val="36"/>
          <w:szCs w:val="36"/>
        </w:rPr>
        <w:lastRenderedPageBreak/>
        <w:t>Why join DVSA?</w:t>
      </w:r>
    </w:p>
    <w:p w14:paraId="3D800273" w14:textId="7D85C00E" w:rsidR="00F41F6A" w:rsidRDefault="00F41F6A" w:rsidP="00F41F6A">
      <w:pPr>
        <w:pStyle w:val="FirstParagraph"/>
      </w:pPr>
      <w:r>
        <w:t>As a driving examiner, you’ll be on the frontline of road safety in Great Britain.</w:t>
      </w:r>
      <w:r w:rsidR="00F84695" w:rsidRPr="00F84695">
        <w:rPr>
          <w:noProof/>
        </w:rPr>
        <w:t xml:space="preserve"> </w:t>
      </w:r>
    </w:p>
    <w:p w14:paraId="29A79454" w14:textId="05F3FDBD" w:rsidR="001A6B93" w:rsidRPr="0061263B" w:rsidRDefault="00A64D30" w:rsidP="00B95BAE">
      <w:pPr>
        <w:pStyle w:val="BodyText"/>
        <w:rPr>
          <w:sz w:val="32"/>
          <w:szCs w:val="32"/>
        </w:rPr>
      </w:pPr>
      <w:r>
        <w:t>Every day, you’ll be</w:t>
      </w:r>
      <w:r w:rsidR="00E12ACA">
        <w:t xml:space="preserve"> involved in a crucial life moment for thousands of nervous drivers</w:t>
      </w:r>
      <w:r w:rsidR="000B110B">
        <w:t xml:space="preserve"> as they take their driving test</w:t>
      </w:r>
      <w:r w:rsidR="00E12ACA">
        <w:t xml:space="preserve">. </w:t>
      </w:r>
    </w:p>
    <w:p w14:paraId="619AFBF8" w14:textId="5EF4C7C5" w:rsidR="00DE16A2" w:rsidRDefault="003B7526" w:rsidP="003B7526">
      <w:pPr>
        <w:pStyle w:val="Quote-blue"/>
      </w:pPr>
      <w:r>
        <w:t>Your</w:t>
      </w:r>
      <w:r w:rsidR="00A26991" w:rsidRPr="00A26991">
        <w:t xml:space="preserve"> </w:t>
      </w:r>
      <w:r w:rsidR="00E9624D">
        <w:t>knowledge</w:t>
      </w:r>
      <w:r w:rsidR="00E12ACA">
        <w:t>, driving skills</w:t>
      </w:r>
      <w:r w:rsidR="00A26991" w:rsidRPr="00A26991">
        <w:t xml:space="preserve"> and judgement </w:t>
      </w:r>
      <w:r w:rsidR="00E12ACA">
        <w:t>will</w:t>
      </w:r>
      <w:r w:rsidR="00A26991" w:rsidRPr="00A26991">
        <w:t xml:space="preserve"> determine if </w:t>
      </w:r>
      <w:r w:rsidR="00E12ACA">
        <w:t xml:space="preserve">they are ready and safe to take to the road alone. </w:t>
      </w:r>
      <w:r w:rsidR="00DE16A2">
        <w:t xml:space="preserve"> </w:t>
      </w:r>
    </w:p>
    <w:p w14:paraId="4A8DC1F3" w14:textId="61352ED4" w:rsidR="00585D9B" w:rsidRDefault="00A12E0D" w:rsidP="00B95BAE">
      <w:pPr>
        <w:pStyle w:val="BodyText"/>
      </w:pPr>
      <w:r>
        <w:t>You’ll</w:t>
      </w:r>
      <w:r w:rsidR="00585D9B">
        <w:t xml:space="preserve"> get to meet people from all backgrounds, while </w:t>
      </w:r>
      <w:r w:rsidR="00140857">
        <w:t>being an important</w:t>
      </w:r>
      <w:r w:rsidR="00585D9B">
        <w:t xml:space="preserve"> part of a tight-knit</w:t>
      </w:r>
      <w:r w:rsidR="00886E88">
        <w:t>, diverse</w:t>
      </w:r>
      <w:r w:rsidR="00585D9B">
        <w:t xml:space="preserve"> tea</w:t>
      </w:r>
      <w:r w:rsidR="000006CD">
        <w:t>m</w:t>
      </w:r>
      <w:r w:rsidR="00A64D30">
        <w:t>,</w:t>
      </w:r>
      <w:r w:rsidR="00585D9B">
        <w:t xml:space="preserve"> </w:t>
      </w:r>
      <w:r w:rsidR="001A6B93">
        <w:t xml:space="preserve">all focussed on helping people start a lifetime of safe driving. </w:t>
      </w:r>
    </w:p>
    <w:p w14:paraId="376B7A1D" w14:textId="77777777" w:rsidR="00AE7AE3" w:rsidRDefault="00FD6BFF" w:rsidP="00B95BAE">
      <w:pPr>
        <w:pStyle w:val="BodyText"/>
      </w:pPr>
      <w:r>
        <w:t xml:space="preserve">You’ll get to use your </w:t>
      </w:r>
      <w:r w:rsidRPr="00A12E0D">
        <w:rPr>
          <w:b/>
          <w:bCs/>
        </w:rPr>
        <w:t>people skills</w:t>
      </w:r>
      <w:r>
        <w:t xml:space="preserve">, and develop </w:t>
      </w:r>
      <w:r w:rsidR="00585D9B" w:rsidRPr="00A26991">
        <w:t xml:space="preserve">great </w:t>
      </w:r>
      <w:r w:rsidR="00585D9B" w:rsidRPr="00A12E0D">
        <w:rPr>
          <w:b/>
          <w:bCs/>
        </w:rPr>
        <w:t>customer service</w:t>
      </w:r>
      <w:r>
        <w:t xml:space="preserve">, </w:t>
      </w:r>
      <w:r w:rsidR="001A2F63">
        <w:t>as you</w:t>
      </w:r>
      <w:r w:rsidR="00092585">
        <w:t xml:space="preserve"> meet and greet </w:t>
      </w:r>
      <w:r w:rsidR="00092585" w:rsidRPr="00A12E0D">
        <w:rPr>
          <w:b/>
          <w:bCs/>
        </w:rPr>
        <w:t>candidates</w:t>
      </w:r>
      <w:r w:rsidR="00092585">
        <w:t xml:space="preserve"> and instructors and </w:t>
      </w:r>
      <w:r w:rsidR="00092585" w:rsidRPr="00A12E0D">
        <w:rPr>
          <w:b/>
          <w:bCs/>
        </w:rPr>
        <w:t xml:space="preserve">reassure </w:t>
      </w:r>
      <w:r w:rsidR="00092585">
        <w:t xml:space="preserve">nervous learners. </w:t>
      </w:r>
    </w:p>
    <w:p w14:paraId="08A07757" w14:textId="77777777" w:rsidR="00A12E0D" w:rsidRDefault="00045878" w:rsidP="00A12E0D">
      <w:pPr>
        <w:pStyle w:val="BodyText"/>
      </w:pPr>
      <w:bookmarkStart w:id="2" w:name="_Hlk103765463"/>
      <w:r w:rsidRPr="00045878">
        <w:t xml:space="preserve">Whether you’re looking for a new challenge, considering a career change or have a keen interest in </w:t>
      </w:r>
      <w:r w:rsidRPr="000006CD">
        <w:rPr>
          <w:b/>
          <w:bCs/>
        </w:rPr>
        <w:t>road safety</w:t>
      </w:r>
      <w:r w:rsidRPr="00045878">
        <w:t>, we’ll support you with the training you need to become a driving examiner and truly make a difference to road safety, and thousands of lives, in Great Britain.</w:t>
      </w:r>
      <w:bookmarkEnd w:id="2"/>
    </w:p>
    <w:p w14:paraId="25F5431B" w14:textId="467EC6E1" w:rsidR="00A26991" w:rsidRDefault="00A26991" w:rsidP="00A12E0D">
      <w:pPr>
        <w:pStyle w:val="BodyText"/>
      </w:pPr>
      <w:r w:rsidRPr="00A26991">
        <w:t xml:space="preserve">This is a </w:t>
      </w:r>
      <w:r w:rsidR="00A633CD">
        <w:t>fantastic</w:t>
      </w:r>
      <w:r w:rsidRPr="00A26991">
        <w:t xml:space="preserve"> opportunity to join </w:t>
      </w:r>
      <w:r w:rsidR="00A64D30">
        <w:t xml:space="preserve">our team </w:t>
      </w:r>
      <w:r w:rsidR="009775F3">
        <w:t>and</w:t>
      </w:r>
      <w:r w:rsidRPr="00A26991">
        <w:t xml:space="preserve"> make a real difference to road safety</w:t>
      </w:r>
      <w:r w:rsidR="00A64D30">
        <w:t>.</w:t>
      </w:r>
    </w:p>
    <w:p w14:paraId="1C6F3F54" w14:textId="77777777" w:rsidR="00137555" w:rsidRDefault="00137555" w:rsidP="00137555">
      <w:pPr>
        <w:pStyle w:val="Heading2-orange"/>
      </w:pPr>
      <w:r>
        <w:t>Diversity and equality</w:t>
      </w:r>
    </w:p>
    <w:p w14:paraId="72DD4591" w14:textId="6D3E1590" w:rsidR="00137555" w:rsidRPr="008C16FF" w:rsidRDefault="00137555" w:rsidP="00137555">
      <w:pPr>
        <w:pStyle w:val="FirstParagraph"/>
      </w:pPr>
      <w:r w:rsidRPr="008C16FF">
        <w:t>The Civil Service is committed to becoming the most inclusive employer in the UK</w:t>
      </w:r>
      <w:r>
        <w:t>.</w:t>
      </w:r>
    </w:p>
    <w:p w14:paraId="2DC2B387" w14:textId="741D1C1D" w:rsidR="00137555" w:rsidRPr="008C16FF" w:rsidRDefault="00137555" w:rsidP="00137555">
      <w:pPr>
        <w:pStyle w:val="BodyText"/>
      </w:pPr>
      <w:r w:rsidRPr="008C16FF">
        <w:t>At DVSA, you’ll be part of an innovative organisation that invests in all our people, ensuring we have the diverse skills to deliver transport that moves Britain ahead now and into the future.</w:t>
      </w:r>
    </w:p>
    <w:p w14:paraId="216E1298" w14:textId="6789AA33" w:rsidR="00137555" w:rsidRPr="008C16FF" w:rsidRDefault="00137555" w:rsidP="00137555">
      <w:pPr>
        <w:pStyle w:val="BodyText"/>
      </w:pPr>
      <w:r w:rsidRPr="008C16FF">
        <w:t>We welcome applications from every part of the community. We’re particularly interested to hear from Black, Asian, and Ethnic people, women, disabled people, and those who identify as LGBT+. We believe everyone is involved in making DVSA an inclusive and great place to work.</w:t>
      </w:r>
    </w:p>
    <w:p w14:paraId="042D634E" w14:textId="63FE939B" w:rsidR="00C17410" w:rsidRDefault="00137555" w:rsidP="00127B57">
      <w:pPr>
        <w:pStyle w:val="BodyText"/>
      </w:pPr>
      <w:r w:rsidRPr="008C16FF">
        <w:t xml:space="preserve">For more information on Civil Service Recruitment Principles, see the </w:t>
      </w:r>
      <w:hyperlink r:id="rId17" w:history="1">
        <w:r w:rsidRPr="008C16FF">
          <w:rPr>
            <w:rStyle w:val="Hyperlink"/>
            <w:rFonts w:ascii="Arial" w:hAnsi="Arial" w:cs="Arial"/>
            <w:szCs w:val="24"/>
          </w:rPr>
          <w:t xml:space="preserve">Civil Service Commission </w:t>
        </w:r>
      </w:hyperlink>
      <w:r w:rsidRPr="008C16FF">
        <w:t xml:space="preserve">website. </w:t>
      </w:r>
    </w:p>
    <w:p w14:paraId="38718D22" w14:textId="77777777" w:rsidR="002A2B73" w:rsidRDefault="002A2B73" w:rsidP="00127B57">
      <w:pPr>
        <w:pStyle w:val="BodyText"/>
      </w:pPr>
    </w:p>
    <w:p w14:paraId="1F155A4A" w14:textId="77777777" w:rsidR="00E60C63" w:rsidRDefault="00E60C63" w:rsidP="00D02A7A">
      <w:pPr>
        <w:pStyle w:val="Heading2-orange"/>
      </w:pPr>
      <w:bookmarkStart w:id="3" w:name="_Toc63781624"/>
    </w:p>
    <w:p w14:paraId="4BD11F85" w14:textId="77777777" w:rsidR="00E60C63" w:rsidRDefault="00E60C63" w:rsidP="00D02A7A">
      <w:pPr>
        <w:pStyle w:val="Heading2-orange"/>
      </w:pPr>
    </w:p>
    <w:p w14:paraId="004E1314" w14:textId="77777777" w:rsidR="00E60C63" w:rsidRDefault="00E60C63" w:rsidP="00D02A7A">
      <w:pPr>
        <w:pStyle w:val="Heading2-orange"/>
      </w:pPr>
    </w:p>
    <w:bookmarkEnd w:id="3"/>
    <w:p w14:paraId="31731508" w14:textId="77777777" w:rsidR="00E60C63" w:rsidRDefault="00E60C63" w:rsidP="007A3015">
      <w:pPr>
        <w:pStyle w:val="BodyText"/>
        <w:rPr>
          <w:sz w:val="36"/>
          <w:szCs w:val="36"/>
        </w:rPr>
      </w:pPr>
    </w:p>
    <w:p w14:paraId="594AFCEA" w14:textId="41B0A9E9" w:rsidR="007A3015" w:rsidRPr="00E60C63" w:rsidRDefault="00E60C63" w:rsidP="007A3015">
      <w:pPr>
        <w:pStyle w:val="BodyText"/>
        <w:rPr>
          <w:b/>
          <w:bCs/>
          <w:color w:val="FEC200"/>
          <w:sz w:val="36"/>
          <w:szCs w:val="36"/>
        </w:rPr>
      </w:pPr>
      <w:r w:rsidRPr="00E60C63">
        <w:rPr>
          <w:b/>
          <w:bCs/>
          <w:color w:val="FEC200"/>
          <w:sz w:val="36"/>
          <w:szCs w:val="36"/>
        </w:rPr>
        <w:lastRenderedPageBreak/>
        <w:t>Working at DVSA</w:t>
      </w:r>
    </w:p>
    <w:p w14:paraId="1C86D7A9" w14:textId="3FBC6D9F" w:rsidR="00C17410" w:rsidRDefault="00C17410" w:rsidP="00C17410">
      <w:pPr>
        <w:pStyle w:val="FirstParagraph"/>
      </w:pPr>
      <w:r>
        <w:t xml:space="preserve">We offer a wide range of employee benefits, such as: </w:t>
      </w:r>
    </w:p>
    <w:p w14:paraId="35D90E84" w14:textId="479D4355" w:rsidR="00215A92" w:rsidRDefault="00060410" w:rsidP="00215A92">
      <w:pPr>
        <w:pStyle w:val="BodyText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A6CAC94" wp14:editId="771F9ACC">
            <wp:simplePos x="0" y="0"/>
            <wp:positionH relativeFrom="margin">
              <wp:posOffset>4757420</wp:posOffset>
            </wp:positionH>
            <wp:positionV relativeFrom="paragraph">
              <wp:posOffset>51435</wp:posOffset>
            </wp:positionV>
            <wp:extent cx="925033" cy="925033"/>
            <wp:effectExtent l="0" t="0" r="0" b="0"/>
            <wp:wrapNone/>
            <wp:docPr id="40" name="Graphic 40" descr="An 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phic 40" descr="An open book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33" cy="9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8" behindDoc="0" locked="0" layoutInCell="1" allowOverlap="1" wp14:anchorId="621780CA" wp14:editId="037F4CB3">
            <wp:simplePos x="0" y="0"/>
            <wp:positionH relativeFrom="column">
              <wp:posOffset>3345180</wp:posOffset>
            </wp:positionH>
            <wp:positionV relativeFrom="paragraph">
              <wp:posOffset>135255</wp:posOffset>
            </wp:positionV>
            <wp:extent cx="809625" cy="809625"/>
            <wp:effectExtent l="0" t="0" r="0" b="0"/>
            <wp:wrapNone/>
            <wp:docPr id="20" name="Graphic 20" descr="Laptop with phone and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Laptop with phone and calculator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1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61" behindDoc="0" locked="0" layoutInCell="1" allowOverlap="1" wp14:anchorId="1F048AC6" wp14:editId="382A674C">
            <wp:simplePos x="0" y="0"/>
            <wp:positionH relativeFrom="column">
              <wp:posOffset>1596390</wp:posOffset>
            </wp:positionH>
            <wp:positionV relativeFrom="paragraph">
              <wp:posOffset>1905</wp:posOffset>
            </wp:positionV>
            <wp:extent cx="885190" cy="885190"/>
            <wp:effectExtent l="0" t="0" r="0" b="0"/>
            <wp:wrapNone/>
            <wp:docPr id="1026" name="Graphic 1026" descr="Beach with lounge chair, umbrella and palm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each with lounge chair, umbrella and palm tre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63C">
        <w:rPr>
          <w:noProof/>
        </w:rPr>
        <w:drawing>
          <wp:anchor distT="0" distB="0" distL="114300" distR="114300" simplePos="0" relativeHeight="251658248" behindDoc="0" locked="0" layoutInCell="1" allowOverlap="1" wp14:anchorId="33917C72" wp14:editId="6FCFCAD2">
            <wp:simplePos x="0" y="0"/>
            <wp:positionH relativeFrom="margin">
              <wp:posOffset>194945</wp:posOffset>
            </wp:positionH>
            <wp:positionV relativeFrom="paragraph">
              <wp:posOffset>49530</wp:posOffset>
            </wp:positionV>
            <wp:extent cx="584200" cy="859887"/>
            <wp:effectExtent l="0" t="0" r="6350" b="0"/>
            <wp:wrapNone/>
            <wp:docPr id="43" name="Picture 43" descr="A black wall clock on a yellow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black wall clock on a yellow backgroun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11" t="169" r="68912" b="1407"/>
                    <a:stretch/>
                  </pic:blipFill>
                  <pic:spPr bwMode="auto">
                    <a:xfrm>
                      <a:off x="0" y="0"/>
                      <a:ext cx="584200" cy="85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3C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BD95242" wp14:editId="28045B79">
                <wp:simplePos x="0" y="0"/>
                <wp:positionH relativeFrom="margin">
                  <wp:posOffset>-225425</wp:posOffset>
                </wp:positionH>
                <wp:positionV relativeFrom="paragraph">
                  <wp:posOffset>1188720</wp:posOffset>
                </wp:positionV>
                <wp:extent cx="1619250" cy="927735"/>
                <wp:effectExtent l="0" t="0" r="19050" b="2476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193D7" w14:textId="77777777" w:rsidR="00C77A54" w:rsidRPr="004E61CD" w:rsidRDefault="00C77A54" w:rsidP="009B3A60">
                            <w:pPr>
                              <w:pStyle w:val="BodyText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4E61CD">
                              <w:rPr>
                                <w:sz w:val="22"/>
                                <w:szCs w:val="20"/>
                              </w:rPr>
                              <w:t>Flexible working, including part-time working and job share options</w:t>
                            </w:r>
                          </w:p>
                          <w:p w14:paraId="3DE4AA9D" w14:textId="77777777" w:rsidR="00E65305" w:rsidRDefault="00E65305" w:rsidP="00E65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952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75pt;margin-top:93.6pt;width:127.5pt;height:73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" strokecolor="white [3212]">
                <v:textbox>
                  <w:txbxContent>
                    <w:p w14:paraId="7F0193D7" w14:textId="77777777" w:rsidR="00C77A54" w:rsidRPr="004E61CD" w:rsidRDefault="00C77A54" w:rsidP="009B3A60">
                      <w:pPr>
                        <w:pStyle w:val="BodyText"/>
                        <w:jc w:val="center"/>
                        <w:rPr>
                          <w:sz w:val="22"/>
                          <w:szCs w:val="20"/>
                        </w:rPr>
                      </w:pPr>
                      <w:r w:rsidRPr="004E61CD">
                        <w:rPr>
                          <w:sz w:val="22"/>
                          <w:szCs w:val="20"/>
                        </w:rPr>
                        <w:t>Flexible working, including part-time working and job share options</w:t>
                      </w:r>
                    </w:p>
                    <w:p w14:paraId="3DE4AA9D" w14:textId="77777777" w:rsidR="00E65305" w:rsidRDefault="00E65305" w:rsidP="00E65305"/>
                  </w:txbxContent>
                </v:textbox>
                <w10:wrap type="square" anchorx="margin"/>
              </v:shape>
            </w:pict>
          </mc:Fallback>
        </mc:AlternateContent>
      </w:r>
      <w:r w:rsidR="00BA6B2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80FE35" wp14:editId="000ABBA6">
                <wp:simplePos x="0" y="0"/>
                <wp:positionH relativeFrom="column">
                  <wp:posOffset>3181350</wp:posOffset>
                </wp:positionH>
                <wp:positionV relativeFrom="paragraph">
                  <wp:posOffset>41910</wp:posOffset>
                </wp:positionV>
                <wp:extent cx="1076325" cy="981075"/>
                <wp:effectExtent l="0" t="0" r="9525" b="952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1E549" id="Oval 48" o:spid="_x0000_s1026" style="position:absolute;margin-left:250.5pt;margin-top:3.3pt;width:84.75pt;height:77.25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" fillcolor="#fec200" stroked="f" strokeweight="1pt">
                <v:stroke joinstyle="miter"/>
              </v:oval>
            </w:pict>
          </mc:Fallback>
        </mc:AlternateContent>
      </w:r>
      <w:r w:rsidR="00360717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DDD6C8" wp14:editId="07EF4149">
                <wp:simplePos x="0" y="0"/>
                <wp:positionH relativeFrom="column">
                  <wp:posOffset>4679433</wp:posOffset>
                </wp:positionH>
                <wp:positionV relativeFrom="paragraph">
                  <wp:posOffset>9864</wp:posOffset>
                </wp:positionV>
                <wp:extent cx="1076325" cy="981075"/>
                <wp:effectExtent l="0" t="0" r="9525" b="95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FDAC9" id="Oval 47" o:spid="_x0000_s1026" style="position:absolute;margin-left:368.45pt;margin-top:.8pt;width:84.75pt;height:77.25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" fillcolor="#fec200" stroked="f" strokeweight="1pt">
                <v:stroke joinstyle="miter"/>
              </v:oval>
            </w:pict>
          </mc:Fallback>
        </mc:AlternateContent>
      </w:r>
      <w:r w:rsidR="0036071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DC7948" wp14:editId="08F4A496">
                <wp:simplePos x="0" y="0"/>
                <wp:positionH relativeFrom="column">
                  <wp:posOffset>1485339</wp:posOffset>
                </wp:positionH>
                <wp:positionV relativeFrom="paragraph">
                  <wp:posOffset>3810</wp:posOffset>
                </wp:positionV>
                <wp:extent cx="1076325" cy="981075"/>
                <wp:effectExtent l="0" t="0" r="9525" b="952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52204" id="Oval 44" o:spid="_x0000_s1026" style="position:absolute;margin-left:116.95pt;margin-top:.3pt;width:84.75pt;height:77.2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" fillcolor="#fec200" stroked="f" strokeweight="1pt">
                <v:stroke joinstyle="miter"/>
              </v:oval>
            </w:pict>
          </mc:Fallback>
        </mc:AlternateContent>
      </w:r>
      <w:r w:rsidR="000C499E">
        <w:rPr>
          <w:noProof/>
        </w:rPr>
        <w:drawing>
          <wp:inline distT="0" distB="0" distL="0" distR="0" wp14:anchorId="6CB71A91" wp14:editId="11B0D470">
            <wp:extent cx="1078865" cy="981710"/>
            <wp:effectExtent l="0" t="0" r="6985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95441" w14:textId="09FE84E3" w:rsidR="00BE23FF" w:rsidRDefault="00060410" w:rsidP="00215A92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5C5EE87F" wp14:editId="2BE96352">
                <wp:simplePos x="0" y="0"/>
                <wp:positionH relativeFrom="column">
                  <wp:posOffset>1266825</wp:posOffset>
                </wp:positionH>
                <wp:positionV relativeFrom="paragraph">
                  <wp:posOffset>21590</wp:posOffset>
                </wp:positionV>
                <wp:extent cx="1913255" cy="942975"/>
                <wp:effectExtent l="0" t="0" r="10795" b="1905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40FA" w14:textId="57B4E79D" w:rsidR="008727C6" w:rsidRPr="004E61CD" w:rsidRDefault="008727C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4E61CD">
                              <w:rPr>
                                <w:sz w:val="22"/>
                              </w:rPr>
                              <w:t>Generous Annual Leave</w:t>
                            </w:r>
                            <w:r w:rsidR="00060410" w:rsidRPr="004E61CD">
                              <w:rPr>
                                <w:sz w:val="22"/>
                              </w:rPr>
                              <w:t xml:space="preserve">, </w:t>
                            </w:r>
                            <w:r w:rsidRPr="004E61CD">
                              <w:rPr>
                                <w:sz w:val="22"/>
                              </w:rPr>
                              <w:t xml:space="preserve">public </w:t>
                            </w:r>
                            <w:r w:rsidR="00060410" w:rsidRPr="004E61CD">
                              <w:rPr>
                                <w:sz w:val="22"/>
                              </w:rPr>
                              <w:t>holidays,</w:t>
                            </w:r>
                            <w:r w:rsidRPr="004E61CD">
                              <w:rPr>
                                <w:sz w:val="22"/>
                              </w:rPr>
                              <w:t xml:space="preserve"> and paid privilege entitlement to mark the Queen’s Birthday.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E87F" id="_x0000_s1027" type="#_x0000_t202" style="position:absolute;margin-left:99.75pt;margin-top:1.7pt;width:150.65pt;height:74.2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" strokecolor="white [3212]">
                <v:textbox>
                  <w:txbxContent>
                    <w:p w14:paraId="7B6240FA" w14:textId="57B4E79D" w:rsidR="008727C6" w:rsidRPr="004E61CD" w:rsidRDefault="008727C6">
                      <w:pPr>
                        <w:rPr>
                          <w:sz w:val="22"/>
                          <w:szCs w:val="20"/>
                        </w:rPr>
                      </w:pPr>
                      <w:r w:rsidRPr="004E61CD">
                        <w:rPr>
                          <w:sz w:val="22"/>
                        </w:rPr>
                        <w:t>Generous Annual Leave</w:t>
                      </w:r>
                      <w:r w:rsidR="00060410" w:rsidRPr="004E61CD">
                        <w:rPr>
                          <w:sz w:val="22"/>
                        </w:rPr>
                        <w:t xml:space="preserve">, </w:t>
                      </w:r>
                      <w:r w:rsidRPr="004E61CD">
                        <w:rPr>
                          <w:sz w:val="22"/>
                        </w:rPr>
                        <w:t xml:space="preserve">public </w:t>
                      </w:r>
                      <w:r w:rsidR="00060410" w:rsidRPr="004E61CD">
                        <w:rPr>
                          <w:sz w:val="22"/>
                        </w:rPr>
                        <w:t>holidays,</w:t>
                      </w:r>
                      <w:r w:rsidRPr="004E61CD">
                        <w:rPr>
                          <w:sz w:val="22"/>
                        </w:rPr>
                        <w:t xml:space="preserve"> and paid privilege entitlement to mark the Queen’s Birthday.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73846A26" wp14:editId="4BEF6186">
                <wp:simplePos x="0" y="0"/>
                <wp:positionH relativeFrom="margin">
                  <wp:posOffset>4486275</wp:posOffset>
                </wp:positionH>
                <wp:positionV relativeFrom="paragraph">
                  <wp:posOffset>12065</wp:posOffset>
                </wp:positionV>
                <wp:extent cx="1676400" cy="847725"/>
                <wp:effectExtent l="0" t="0" r="19050" b="285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71A8F" w14:textId="7F6EBECD" w:rsidR="00983451" w:rsidRPr="004E61CD" w:rsidRDefault="00983451" w:rsidP="009B3A6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</w:pPr>
                            <w:r w:rsidRPr="004E61CD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 xml:space="preserve">Access </w:t>
                            </w:r>
                            <w:r w:rsidR="0049763C" w:rsidRPr="004E61CD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>to apprenticeships</w:t>
                            </w:r>
                            <w:r w:rsidR="00D61EB3" w:rsidRPr="004E61CD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 xml:space="preserve"> from L2 - L</w:t>
                            </w:r>
                            <w:r w:rsidRPr="004E61CD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>7</w:t>
                            </w:r>
                            <w:r w:rsidR="00446019" w:rsidRPr="004E61CD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 xml:space="preserve"> and study leave</w:t>
                            </w:r>
                          </w:p>
                          <w:p w14:paraId="66A2C4BA" w14:textId="77777777" w:rsidR="00983451" w:rsidRDefault="00983451" w:rsidP="00983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46A26" id="_x0000_s1028" type="#_x0000_t202" style="position:absolute;margin-left:353.25pt;margin-top:.95pt;width:132pt;height:66.7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" strokecolor="white [3212]">
                <v:textbox>
                  <w:txbxContent>
                    <w:p w14:paraId="56571A8F" w14:textId="7F6EBECD" w:rsidR="00983451" w:rsidRPr="004E61CD" w:rsidRDefault="00983451" w:rsidP="009B3A60">
                      <w:pPr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</w:pPr>
                      <w:r w:rsidRPr="004E61CD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 xml:space="preserve">Access </w:t>
                      </w:r>
                      <w:r w:rsidR="0049763C" w:rsidRPr="004E61CD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>to apprenticeships</w:t>
                      </w:r>
                      <w:r w:rsidR="00D61EB3" w:rsidRPr="004E61CD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 xml:space="preserve"> from L2 - L</w:t>
                      </w:r>
                      <w:r w:rsidRPr="004E61CD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>7</w:t>
                      </w:r>
                      <w:r w:rsidR="00446019" w:rsidRPr="004E61CD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 xml:space="preserve"> and study leave</w:t>
                      </w:r>
                    </w:p>
                    <w:p w14:paraId="66A2C4BA" w14:textId="77777777" w:rsidR="00983451" w:rsidRDefault="00983451" w:rsidP="009834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4C5F854F" wp14:editId="2B0F4F4F">
                <wp:simplePos x="0" y="0"/>
                <wp:positionH relativeFrom="page">
                  <wp:posOffset>3562350</wp:posOffset>
                </wp:positionH>
                <wp:positionV relativeFrom="paragraph">
                  <wp:posOffset>59690</wp:posOffset>
                </wp:positionV>
                <wp:extent cx="1485900" cy="866775"/>
                <wp:effectExtent l="0" t="0" r="19050" b="28575"/>
                <wp:wrapSquare wrapText="bothSides"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CBEF" w14:textId="050D03AF" w:rsidR="00C91996" w:rsidRPr="004E61CD" w:rsidRDefault="00C9199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4E61CD">
                              <w:rPr>
                                <w:sz w:val="22"/>
                              </w:rPr>
                              <w:t xml:space="preserve">Fast, modern IT </w:t>
                            </w:r>
                            <w:r w:rsidR="0049763C" w:rsidRPr="004E61CD">
                              <w:rPr>
                                <w:sz w:val="22"/>
                              </w:rPr>
                              <w:t>kit enabling</w:t>
                            </w:r>
                            <w:r w:rsidRPr="004E61CD">
                              <w:rPr>
                                <w:sz w:val="22"/>
                              </w:rPr>
                              <w:t xml:space="preserve"> seamless collaboration </w:t>
                            </w:r>
                            <w:r w:rsidR="0049763C" w:rsidRPr="004E61CD">
                              <w:rPr>
                                <w:sz w:val="22"/>
                              </w:rPr>
                              <w:t>working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F854F" id="_x0000_s1029" type="#_x0000_t202" style="position:absolute;margin-left:280.5pt;margin-top:4.7pt;width:117pt;height:68.2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" strokecolor="white [3212]">
                <v:textbox>
                  <w:txbxContent>
                    <w:p w14:paraId="7C09CBEF" w14:textId="050D03AF" w:rsidR="00C91996" w:rsidRPr="004E61CD" w:rsidRDefault="00C91996">
                      <w:pPr>
                        <w:rPr>
                          <w:sz w:val="22"/>
                          <w:szCs w:val="20"/>
                        </w:rPr>
                      </w:pPr>
                      <w:r w:rsidRPr="004E61CD">
                        <w:rPr>
                          <w:sz w:val="22"/>
                        </w:rPr>
                        <w:t xml:space="preserve">Fast, modern IT </w:t>
                      </w:r>
                      <w:r w:rsidR="0049763C" w:rsidRPr="004E61CD">
                        <w:rPr>
                          <w:sz w:val="22"/>
                        </w:rPr>
                        <w:t>kit enabling</w:t>
                      </w:r>
                      <w:r w:rsidRPr="004E61CD">
                        <w:rPr>
                          <w:sz w:val="22"/>
                        </w:rPr>
                        <w:t xml:space="preserve"> seamless collaboration </w:t>
                      </w:r>
                      <w:r w:rsidR="0049763C" w:rsidRPr="004E61CD">
                        <w:rPr>
                          <w:sz w:val="22"/>
                        </w:rPr>
                        <w:t>working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64C482E" w14:textId="1DE65971" w:rsidR="00BE23FF" w:rsidRDefault="00BE23FF" w:rsidP="00215A92">
      <w:pPr>
        <w:pStyle w:val="BodyText"/>
      </w:pPr>
    </w:p>
    <w:p w14:paraId="51CC8D7B" w14:textId="206BE634" w:rsidR="00BE23FF" w:rsidRDefault="00060410" w:rsidP="00215A92">
      <w:pPr>
        <w:pStyle w:val="BodyText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79A7387" wp14:editId="0F0182D3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999460" cy="999460"/>
            <wp:effectExtent l="0" t="0" r="0" b="0"/>
            <wp:wrapNone/>
            <wp:docPr id="39" name="Graphic 39" descr="A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 descr="A school bu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60" cy="9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12">
        <w:rPr>
          <w:noProof/>
        </w:rPr>
        <w:drawing>
          <wp:anchor distT="0" distB="0" distL="114300" distR="114300" simplePos="0" relativeHeight="251658267" behindDoc="0" locked="0" layoutInCell="1" allowOverlap="1" wp14:anchorId="51AA06B4" wp14:editId="2497AA60">
            <wp:simplePos x="0" y="0"/>
            <wp:positionH relativeFrom="column">
              <wp:posOffset>3313430</wp:posOffset>
            </wp:positionH>
            <wp:positionV relativeFrom="paragraph">
              <wp:posOffset>303530</wp:posOffset>
            </wp:positionV>
            <wp:extent cx="885825" cy="885825"/>
            <wp:effectExtent l="0" t="0" r="9525" b="0"/>
            <wp:wrapTopAndBottom/>
            <wp:docPr id="23" name="Graphic 23" descr="A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A bicycl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A63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16EA5" wp14:editId="0B6AE1FF">
                <wp:simplePos x="0" y="0"/>
                <wp:positionH relativeFrom="column">
                  <wp:posOffset>3223509</wp:posOffset>
                </wp:positionH>
                <wp:positionV relativeFrom="paragraph">
                  <wp:posOffset>247015</wp:posOffset>
                </wp:positionV>
                <wp:extent cx="1076325" cy="981075"/>
                <wp:effectExtent l="0" t="0" r="9525" b="952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6DFB0" id="Oval 51" o:spid="_x0000_s1026" style="position:absolute;margin-left:253.8pt;margin-top:19.45pt;width:84.75pt;height:77.25p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" fillcolor="#fec200" stroked="f" strokeweight="1pt">
                <v:stroke joinstyle="miter"/>
              </v:oval>
            </w:pict>
          </mc:Fallback>
        </mc:AlternateContent>
      </w:r>
      <w:r w:rsidR="00E55A63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53010E9A" wp14:editId="46718E0F">
                <wp:simplePos x="0" y="0"/>
                <wp:positionH relativeFrom="margin">
                  <wp:posOffset>4825641</wp:posOffset>
                </wp:positionH>
                <wp:positionV relativeFrom="paragraph">
                  <wp:posOffset>232106</wp:posOffset>
                </wp:positionV>
                <wp:extent cx="1076325" cy="981075"/>
                <wp:effectExtent l="0" t="0" r="9525" b="952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0E318" id="Oval 52" o:spid="_x0000_s1026" style="position:absolute;margin-left:379.95pt;margin-top:18.3pt;width:84.75pt;height:77.25pt;flip:x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" fillcolor="#fec200" stroked="f" strokeweight="1pt">
                <v:stroke joinstyle="miter"/>
                <w10:wrap anchorx="margin"/>
              </v:oval>
            </w:pict>
          </mc:Fallback>
        </mc:AlternateContent>
      </w:r>
      <w:r w:rsidR="00E55A63">
        <w:rPr>
          <w:noProof/>
        </w:rPr>
        <w:drawing>
          <wp:anchor distT="0" distB="0" distL="114300" distR="114300" simplePos="0" relativeHeight="251658250" behindDoc="0" locked="0" layoutInCell="1" allowOverlap="1" wp14:anchorId="7492DDA7" wp14:editId="355E7175">
            <wp:simplePos x="0" y="0"/>
            <wp:positionH relativeFrom="column">
              <wp:posOffset>1609394</wp:posOffset>
            </wp:positionH>
            <wp:positionV relativeFrom="paragraph">
              <wp:posOffset>249942</wp:posOffset>
            </wp:positionV>
            <wp:extent cx="998855" cy="998855"/>
            <wp:effectExtent l="0" t="0" r="0" b="0"/>
            <wp:wrapNone/>
            <wp:docPr id="27" name="Graphic 27" descr="Graph and note paper with p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Graph and note paper with pencil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4A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A21E840" wp14:editId="78517B48">
                <wp:simplePos x="0" y="0"/>
                <wp:positionH relativeFrom="column">
                  <wp:posOffset>1595038</wp:posOffset>
                </wp:positionH>
                <wp:positionV relativeFrom="paragraph">
                  <wp:posOffset>269875</wp:posOffset>
                </wp:positionV>
                <wp:extent cx="1076325" cy="981075"/>
                <wp:effectExtent l="0" t="0" r="9525" b="952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0629B" id="Oval 49" o:spid="_x0000_s1026" style="position:absolute;margin-left:125.6pt;margin-top:21.25pt;width:84.75pt;height:77.2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" fillcolor="#fec200" stroked="f" strokeweight="1pt">
                <v:stroke joinstyle="miter"/>
              </v:oval>
            </w:pict>
          </mc:Fallback>
        </mc:AlternateContent>
      </w:r>
      <w:r w:rsidR="00BA6B25"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19028432" wp14:editId="5AB84A8F">
                <wp:simplePos x="0" y="0"/>
                <wp:positionH relativeFrom="margin">
                  <wp:align>left</wp:align>
                </wp:positionH>
                <wp:positionV relativeFrom="paragraph">
                  <wp:posOffset>292100</wp:posOffset>
                </wp:positionV>
                <wp:extent cx="1076325" cy="981075"/>
                <wp:effectExtent l="0" t="0" r="9525" b="95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5" cy="981075"/>
                        </a:xfrm>
                        <a:prstGeom prst="ellipse">
                          <a:avLst/>
                        </a:prstGeom>
                        <a:solidFill>
                          <a:srgbClr val="FEC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7B9BE" id="Oval 63" o:spid="_x0000_s1026" style="position:absolute;margin-left:0;margin-top:23pt;width:84.75pt;height:77.25pt;flip:x;z-index:-25165822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" fillcolor="#fec200" stroked="f" strokeweight="1pt">
                <v:stroke joinstyle="miter"/>
                <w10:wrap anchorx="margin"/>
              </v:oval>
            </w:pict>
          </mc:Fallback>
        </mc:AlternateContent>
      </w:r>
    </w:p>
    <w:p w14:paraId="0929F724" w14:textId="6EF63803" w:rsidR="00BE23FF" w:rsidRPr="00215A92" w:rsidRDefault="00060410" w:rsidP="00215A92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3ED74F03" wp14:editId="3F83D15D">
                <wp:simplePos x="0" y="0"/>
                <wp:positionH relativeFrom="column">
                  <wp:posOffset>-276225</wp:posOffset>
                </wp:positionH>
                <wp:positionV relativeFrom="paragraph">
                  <wp:posOffset>1202690</wp:posOffset>
                </wp:positionV>
                <wp:extent cx="1586865" cy="793115"/>
                <wp:effectExtent l="0" t="0" r="13335" b="26035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10CD4" w14:textId="33B60406" w:rsidR="002C7308" w:rsidRDefault="00D61EB3" w:rsidP="009B3A60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C</w:t>
                            </w:r>
                            <w:r w:rsidR="002C7308" w:rsidRPr="00F03FBF">
                              <w:t>hildcare scheme</w:t>
                            </w:r>
                            <w:r>
                              <w:t>s</w:t>
                            </w:r>
                            <w:r w:rsidR="00446019">
                              <w:t xml:space="preserve"> and generous parental and carer schemes</w:t>
                            </w:r>
                          </w:p>
                          <w:p w14:paraId="6C8CDC9D" w14:textId="0496678A" w:rsidR="001506CD" w:rsidRDefault="001506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4F03" id="_x0000_s1030" type="#_x0000_t202" style="position:absolute;margin-left:-21.75pt;margin-top:94.7pt;width:124.95pt;height:62.4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" strokecolor="white [3214]">
                <v:textbox>
                  <w:txbxContent>
                    <w:p w14:paraId="51A10CD4" w14:textId="33B60406" w:rsidR="002C7308" w:rsidRDefault="00D61EB3" w:rsidP="009B3A60">
                      <w:pPr>
                        <w:pStyle w:val="ListParagraph"/>
                        <w:ind w:left="284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t>C</w:t>
                      </w:r>
                      <w:r w:rsidR="002C7308" w:rsidRPr="00F03FBF">
                        <w:t>hildcare scheme</w:t>
                      </w:r>
                      <w:r>
                        <w:t>s</w:t>
                      </w:r>
                      <w:r w:rsidR="00446019">
                        <w:t xml:space="preserve"> and generous parental and carer schemes</w:t>
                      </w:r>
                    </w:p>
                    <w:p w14:paraId="6C8CDC9D" w14:textId="0496678A" w:rsidR="001506CD" w:rsidRDefault="001506CD"/>
                  </w:txbxContent>
                </v:textbox>
                <w10:wrap type="square"/>
              </v:shape>
            </w:pict>
          </mc:Fallback>
        </mc:AlternateContent>
      </w:r>
      <w:r w:rsidR="00446019">
        <w:rPr>
          <w:noProof/>
        </w:rPr>
        <w:drawing>
          <wp:anchor distT="0" distB="0" distL="114300" distR="114300" simplePos="0" relativeHeight="251658263" behindDoc="0" locked="0" layoutInCell="1" allowOverlap="1" wp14:anchorId="40856432" wp14:editId="7565C557">
            <wp:simplePos x="0" y="0"/>
            <wp:positionH relativeFrom="column">
              <wp:posOffset>4934599</wp:posOffset>
            </wp:positionH>
            <wp:positionV relativeFrom="paragraph">
              <wp:posOffset>5715</wp:posOffset>
            </wp:positionV>
            <wp:extent cx="880276" cy="880276"/>
            <wp:effectExtent l="0" t="0" r="0" b="0"/>
            <wp:wrapNone/>
            <wp:docPr id="32" name="Graphic 32" descr="Two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Two speech bubble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76" cy="88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64296" w14:textId="3FF6210D" w:rsidR="00E60C63" w:rsidRDefault="00060410" w:rsidP="00E60C63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7C4CFDC" wp14:editId="4A7FEB86">
                <wp:simplePos x="0" y="0"/>
                <wp:positionH relativeFrom="margin">
                  <wp:posOffset>1705610</wp:posOffset>
                </wp:positionH>
                <wp:positionV relativeFrom="paragraph">
                  <wp:posOffset>25400</wp:posOffset>
                </wp:positionV>
                <wp:extent cx="1129030" cy="755015"/>
                <wp:effectExtent l="0" t="0" r="13970" b="2603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D61D" w14:textId="04BFF0BD" w:rsidR="002362BC" w:rsidRPr="002362BC" w:rsidRDefault="002362BC" w:rsidP="009B3A6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362BC">
                              <w:rPr>
                                <w:rFonts w:asciiTheme="majorHAnsi" w:hAnsiTheme="majorHAnsi" w:cstheme="majorHAnsi"/>
                              </w:rPr>
                              <w:t>Development Opportunit</w:t>
                            </w:r>
                            <w:r w:rsidR="00C5578D">
                              <w:rPr>
                                <w:rFonts w:asciiTheme="majorHAnsi" w:hAnsiTheme="majorHAnsi" w:cstheme="majorHAnsi"/>
                              </w:rPr>
                              <w:t>ies</w:t>
                            </w:r>
                          </w:p>
                          <w:p w14:paraId="6E3B12C5" w14:textId="726071AE" w:rsidR="00C77A54" w:rsidRDefault="00C77A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CFDC" id="_x0000_s1031" type="#_x0000_t202" style="position:absolute;margin-left:134.3pt;margin-top:2pt;width:88.9pt;height:59.4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" strokecolor="white [3212]">
                <v:textbox>
                  <w:txbxContent>
                    <w:p w14:paraId="7460D61D" w14:textId="04BFF0BD" w:rsidR="002362BC" w:rsidRPr="002362BC" w:rsidRDefault="002362BC" w:rsidP="009B3A60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362BC">
                        <w:rPr>
                          <w:rFonts w:asciiTheme="majorHAnsi" w:hAnsiTheme="majorHAnsi" w:cstheme="majorHAnsi"/>
                        </w:rPr>
                        <w:t>Development Opportunit</w:t>
                      </w:r>
                      <w:r w:rsidR="00C5578D">
                        <w:rPr>
                          <w:rFonts w:asciiTheme="majorHAnsi" w:hAnsiTheme="majorHAnsi" w:cstheme="majorHAnsi"/>
                        </w:rPr>
                        <w:t>ies</w:t>
                      </w:r>
                    </w:p>
                    <w:p w14:paraId="6E3B12C5" w14:textId="726071AE" w:rsidR="00C77A54" w:rsidRDefault="00C77A54"/>
                  </w:txbxContent>
                </v:textbox>
                <w10:wrap type="square" anchorx="margin"/>
              </v:shape>
            </w:pict>
          </mc:Fallback>
        </mc:AlternateContent>
      </w:r>
      <w:r w:rsidR="00462712"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AA33FE8" wp14:editId="0C11F5F8">
                <wp:simplePos x="0" y="0"/>
                <wp:positionH relativeFrom="column">
                  <wp:posOffset>3304540</wp:posOffset>
                </wp:positionH>
                <wp:positionV relativeFrom="paragraph">
                  <wp:posOffset>9525</wp:posOffset>
                </wp:positionV>
                <wp:extent cx="109537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6B62D" w14:textId="77777777" w:rsidR="00E65305" w:rsidRPr="00964DB7" w:rsidRDefault="00E65305" w:rsidP="009B3A60">
                            <w:pPr>
                              <w:pStyle w:val="BodyText"/>
                              <w:jc w:val="center"/>
                            </w:pPr>
                            <w:r w:rsidRPr="00964DB7">
                              <w:t>Cycle to work scheme</w:t>
                            </w:r>
                          </w:p>
                          <w:p w14:paraId="591CF43D" w14:textId="75ADB7A3" w:rsidR="00E65305" w:rsidRDefault="00E65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3FE8" id="_x0000_s1032" type="#_x0000_t202" style="position:absolute;margin-left:260.2pt;margin-top:.75pt;width:86.25pt;height:42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" strokecolor="white [3214]">
                <v:textbox>
                  <w:txbxContent>
                    <w:p w14:paraId="32D6B62D" w14:textId="77777777" w:rsidR="00E65305" w:rsidRPr="00964DB7" w:rsidRDefault="00E65305" w:rsidP="009B3A60">
                      <w:pPr>
                        <w:pStyle w:val="BodyText"/>
                        <w:jc w:val="center"/>
                      </w:pPr>
                      <w:r w:rsidRPr="00964DB7">
                        <w:t>Cycle to work scheme</w:t>
                      </w:r>
                    </w:p>
                    <w:p w14:paraId="591CF43D" w14:textId="75ADB7A3" w:rsidR="00E65305" w:rsidRDefault="00E65305"/>
                  </w:txbxContent>
                </v:textbox>
                <w10:wrap type="square"/>
              </v:shape>
            </w:pict>
          </mc:Fallback>
        </mc:AlternateContent>
      </w:r>
      <w:r w:rsidR="00462712"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72366505" wp14:editId="55955B24">
                <wp:simplePos x="0" y="0"/>
                <wp:positionH relativeFrom="margin">
                  <wp:posOffset>4733290</wp:posOffset>
                </wp:positionH>
                <wp:positionV relativeFrom="paragraph">
                  <wp:posOffset>10160</wp:posOffset>
                </wp:positionV>
                <wp:extent cx="1329690" cy="1404620"/>
                <wp:effectExtent l="0" t="0" r="22860" b="13970"/>
                <wp:wrapSquare wrapText="bothSides"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597BD" w14:textId="3B376520" w:rsidR="00446019" w:rsidRDefault="00E814D4">
                            <w:r>
                              <w:t>Plus,</w:t>
                            </w:r>
                            <w:r w:rsidR="00446019">
                              <w:t xml:space="preserve"> lots more benefits, </w:t>
                            </w:r>
                            <w:r>
                              <w:t>discounts,</w:t>
                            </w:r>
                            <w:r w:rsidR="00446019">
                              <w:t xml:space="preserve"> and schemes. </w:t>
                            </w:r>
                            <w:r>
                              <w:t xml:space="preserve">See more at </w:t>
                            </w:r>
                            <w:hyperlink r:id="rId34" w:history="1">
                              <w:r w:rsidR="00EE2268" w:rsidRPr="00085EB0">
                                <w:rPr>
                                  <w:rStyle w:val="Hyperlink"/>
                                </w:rPr>
                                <w:t>DVSA Careers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66505" id="_x0000_s1033" type="#_x0000_t202" style="position:absolute;margin-left:372.7pt;margin-top:.8pt;width:104.7pt;height:110.6pt;z-index:251658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bXGgIAACYEAAAOAAAAZHJzL2Uyb0RvYy54bWysk92O2yAQhe8r9R0Q942dNMl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" strokecolor="white [3212]">
                <v:textbox style="mso-fit-shape-to-text:t">
                  <w:txbxContent>
                    <w:p w14:paraId="7FE597BD" w14:textId="3B376520" w:rsidR="00446019" w:rsidRDefault="00E814D4">
                      <w:r>
                        <w:t>Plus,</w:t>
                      </w:r>
                      <w:r w:rsidR="00446019">
                        <w:t xml:space="preserve"> lots more benefits, </w:t>
                      </w:r>
                      <w:r>
                        <w:t>discounts,</w:t>
                      </w:r>
                      <w:r w:rsidR="00446019">
                        <w:t xml:space="preserve"> and schemes. </w:t>
                      </w:r>
                      <w:r>
                        <w:t xml:space="preserve">See more at </w:t>
                      </w:r>
                      <w:hyperlink r:id="rId35" w:history="1">
                        <w:r w:rsidR="00EE2268" w:rsidRPr="00085EB0">
                          <w:rPr>
                            <w:rStyle w:val="Hyperlink"/>
                          </w:rPr>
                          <w:t>DVSA Careers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E1407E" w14:textId="37BF2924" w:rsidR="00E60C63" w:rsidRDefault="00E60C63" w:rsidP="00E60C63">
      <w:pPr>
        <w:pStyle w:val="BodyText"/>
      </w:pPr>
    </w:p>
    <w:p w14:paraId="5757CCC1" w14:textId="57179492" w:rsidR="00495FD1" w:rsidRPr="00E60C63" w:rsidRDefault="00E60C63" w:rsidP="00E60C63">
      <w:pPr>
        <w:pStyle w:val="BodyText"/>
        <w:rPr>
          <w:noProof/>
        </w:rPr>
      </w:pPr>
      <w:r>
        <w:rPr>
          <w:b/>
          <w:bCs/>
          <w:color w:val="C00000"/>
          <w:sz w:val="60"/>
          <w:szCs w:val="60"/>
        </w:rPr>
        <w:t xml:space="preserve">   </w:t>
      </w:r>
    </w:p>
    <w:p w14:paraId="7D92CE4A" w14:textId="36967D22" w:rsidR="00E60C63" w:rsidRDefault="00E60C63" w:rsidP="00D4078C">
      <w:pPr>
        <w:pStyle w:val="FirstParagraph"/>
      </w:pPr>
    </w:p>
    <w:p w14:paraId="3197421F" w14:textId="464B435D" w:rsidR="00E60C63" w:rsidRDefault="007277C1" w:rsidP="00D4078C">
      <w:pPr>
        <w:pStyle w:val="FirstParagraph"/>
      </w:pPr>
      <w:r>
        <w:rPr>
          <w:noProof/>
        </w:rPr>
        <w:drawing>
          <wp:anchor distT="0" distB="0" distL="114300" distR="114300" simplePos="0" relativeHeight="251659292" behindDoc="0" locked="0" layoutInCell="1" allowOverlap="1" wp14:anchorId="2B0B0A48" wp14:editId="7213FABA">
            <wp:simplePos x="0" y="0"/>
            <wp:positionH relativeFrom="page">
              <wp:align>center</wp:align>
            </wp:positionH>
            <wp:positionV relativeFrom="paragraph">
              <wp:posOffset>3948</wp:posOffset>
            </wp:positionV>
            <wp:extent cx="4381168" cy="3504934"/>
            <wp:effectExtent l="0" t="0" r="635" b="635"/>
            <wp:wrapNone/>
            <wp:docPr id="12" name="Picture 12" descr="A person in a yellow vest standing next to a white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in a yellow vest standing next to a white car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168" cy="350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45378" w14:textId="334EF3DF" w:rsidR="003B1EC1" w:rsidRDefault="003B1EC1" w:rsidP="00D4078C">
      <w:pPr>
        <w:pStyle w:val="FirstParagraph"/>
        <w:rPr>
          <w:b/>
          <w:bCs/>
          <w:color w:val="C00000"/>
          <w:sz w:val="52"/>
          <w:szCs w:val="52"/>
        </w:rPr>
      </w:pPr>
    </w:p>
    <w:p w14:paraId="0304284B" w14:textId="7A678EFE" w:rsidR="003B1EC1" w:rsidRDefault="003B1EC1" w:rsidP="00D4078C">
      <w:pPr>
        <w:pStyle w:val="FirstParagraph"/>
        <w:rPr>
          <w:b/>
          <w:bCs/>
          <w:color w:val="C00000"/>
          <w:sz w:val="52"/>
          <w:szCs w:val="52"/>
        </w:rPr>
      </w:pPr>
    </w:p>
    <w:p w14:paraId="4A348CA3" w14:textId="74D0EAF0" w:rsidR="003B1EC1" w:rsidRDefault="003B1EC1" w:rsidP="00D4078C">
      <w:pPr>
        <w:pStyle w:val="FirstParagraph"/>
        <w:rPr>
          <w:b/>
          <w:bCs/>
          <w:color w:val="C00000"/>
          <w:sz w:val="52"/>
          <w:szCs w:val="52"/>
        </w:rPr>
      </w:pPr>
    </w:p>
    <w:p w14:paraId="03657A64" w14:textId="5A63A596" w:rsidR="003B1EC1" w:rsidRDefault="003B1EC1" w:rsidP="00D4078C">
      <w:pPr>
        <w:pStyle w:val="FirstParagraph"/>
        <w:rPr>
          <w:b/>
          <w:bCs/>
          <w:color w:val="C00000"/>
          <w:sz w:val="52"/>
          <w:szCs w:val="52"/>
        </w:rPr>
      </w:pPr>
    </w:p>
    <w:p w14:paraId="2B2CB66F" w14:textId="77777777" w:rsidR="003B1EC1" w:rsidRDefault="003B1EC1" w:rsidP="00D4078C">
      <w:pPr>
        <w:pStyle w:val="FirstParagraph"/>
        <w:rPr>
          <w:b/>
          <w:bCs/>
          <w:color w:val="C00000"/>
          <w:sz w:val="52"/>
          <w:szCs w:val="52"/>
        </w:rPr>
      </w:pPr>
    </w:p>
    <w:p w14:paraId="043796A3" w14:textId="77777777" w:rsidR="003B1EC1" w:rsidRDefault="003B1EC1" w:rsidP="00D4078C">
      <w:pPr>
        <w:pStyle w:val="FirstParagraph"/>
        <w:rPr>
          <w:b/>
          <w:bCs/>
          <w:color w:val="C00000"/>
          <w:sz w:val="52"/>
          <w:szCs w:val="52"/>
        </w:rPr>
      </w:pPr>
    </w:p>
    <w:p w14:paraId="6097E513" w14:textId="639A9D7D" w:rsidR="00E60C63" w:rsidRPr="003B1EC1" w:rsidRDefault="003B1EC1" w:rsidP="00D4078C">
      <w:pPr>
        <w:pStyle w:val="FirstParagraph"/>
        <w:rPr>
          <w:b/>
          <w:bCs/>
          <w:color w:val="C00000"/>
          <w:sz w:val="64"/>
          <w:szCs w:val="64"/>
        </w:rPr>
      </w:pPr>
      <w:r w:rsidRPr="003B1EC1">
        <w:rPr>
          <w:b/>
          <w:bCs/>
          <w:color w:val="C00000"/>
          <w:sz w:val="64"/>
          <w:szCs w:val="64"/>
        </w:rPr>
        <w:lastRenderedPageBreak/>
        <w:t>About the Job</w:t>
      </w:r>
    </w:p>
    <w:p w14:paraId="4E1C0A38" w14:textId="639F645E" w:rsidR="00D4078C" w:rsidRDefault="00D4078C" w:rsidP="00D4078C">
      <w:pPr>
        <w:pStyle w:val="FirstParagraph"/>
      </w:pPr>
      <w:r w:rsidRPr="00C17596">
        <w:t xml:space="preserve">Driving examiners play a vital frontline role, using their knowledge </w:t>
      </w:r>
      <w:r>
        <w:t>to judge</w:t>
      </w:r>
      <w:r w:rsidRPr="00C17596">
        <w:t xml:space="preserve"> whether c</w:t>
      </w:r>
      <w:r w:rsidR="00B73528">
        <w:t>ustomers</w:t>
      </w:r>
      <w:r w:rsidRPr="00C17596">
        <w:t xml:space="preserve"> pass the driving test. </w:t>
      </w:r>
    </w:p>
    <w:p w14:paraId="5B987965" w14:textId="7717DAF1" w:rsidR="00D55B7D" w:rsidRPr="00D55B7D" w:rsidRDefault="00D55B7D" w:rsidP="00D55B7D">
      <w:pPr>
        <w:pStyle w:val="EmphasisText-red"/>
        <w:rPr>
          <w:color w:val="FF0000"/>
        </w:rPr>
      </w:pPr>
      <w:r>
        <w:t xml:space="preserve">This is an exciting opportunity to join </w:t>
      </w:r>
      <w:r w:rsidR="00B73528">
        <w:t>the</w:t>
      </w:r>
      <w:r>
        <w:t xml:space="preserve"> team and make a real difference to road safety in Great Britain</w:t>
      </w:r>
    </w:p>
    <w:p w14:paraId="5AB9EA8F" w14:textId="57710B72" w:rsidR="005A491C" w:rsidRDefault="00D55B7D" w:rsidP="005A491C">
      <w:pPr>
        <w:pStyle w:val="EmphasisText-red"/>
      </w:pPr>
      <w:r>
        <w:t xml:space="preserve">You’ll be welcoming candidates and instructors to test centres, working within a </w:t>
      </w:r>
      <w:r w:rsidR="00604AC9">
        <w:t>close</w:t>
      </w:r>
      <w:r>
        <w:t>, diverse team of professionals, all focussed on helping people start a lifetime of safe driving.</w:t>
      </w:r>
    </w:p>
    <w:p w14:paraId="0B040595" w14:textId="484F3A6F" w:rsidR="00A432C9" w:rsidRDefault="00A432C9" w:rsidP="00571A96">
      <w:pPr>
        <w:pStyle w:val="ListBullet"/>
      </w:pPr>
      <w:r>
        <w:t>You will w</w:t>
      </w:r>
      <w:r w:rsidR="00404E4A">
        <w:t>ork within a cluster</w:t>
      </w:r>
      <w:r>
        <w:t xml:space="preserve">. </w:t>
      </w:r>
      <w:r w:rsidR="00B55953">
        <w:t xml:space="preserve">Please note, a one-off incentive payment of £1,500 is payable at certain clusters – please refer to </w:t>
      </w:r>
      <w:r w:rsidR="00747077">
        <w:t xml:space="preserve">list </w:t>
      </w:r>
      <w:r w:rsidR="00B55953">
        <w:t xml:space="preserve">attached </w:t>
      </w:r>
      <w:r w:rsidR="00747077">
        <w:t>to the bottom of the advert</w:t>
      </w:r>
      <w:r w:rsidR="00B55953">
        <w:t xml:space="preserve">. </w:t>
      </w:r>
      <w:r w:rsidR="00404E4A">
        <w:t xml:space="preserve"> </w:t>
      </w:r>
    </w:p>
    <w:p w14:paraId="02AD9CF4" w14:textId="53633DBD" w:rsidR="00404E4A" w:rsidRPr="00674E27" w:rsidRDefault="00674E27" w:rsidP="00674E27">
      <w:pPr>
        <w:pStyle w:val="ListBullet"/>
        <w:rPr>
          <w:sz w:val="22"/>
        </w:rPr>
      </w:pPr>
      <w:r>
        <w:t>C</w:t>
      </w:r>
      <w:r w:rsidR="00404E4A">
        <w:t>arry out car driving tests</w:t>
      </w:r>
      <w:r>
        <w:t xml:space="preserve"> </w:t>
      </w:r>
      <w:r w:rsidR="00404E4A">
        <w:t xml:space="preserve">building rapport with the </w:t>
      </w:r>
      <w:r w:rsidR="009B35DE">
        <w:t>customer</w:t>
      </w:r>
      <w:r w:rsidR="00404E4A">
        <w:t xml:space="preserve">, be professional </w:t>
      </w:r>
      <w:r w:rsidR="00571A96">
        <w:t xml:space="preserve">ensuring you </w:t>
      </w:r>
      <w:r w:rsidR="00404E4A">
        <w:t xml:space="preserve">tailor your approach to consider any needs </w:t>
      </w:r>
      <w:r w:rsidR="00571A96">
        <w:t>c</w:t>
      </w:r>
      <w:r w:rsidR="00FE0506">
        <w:t>ustomers</w:t>
      </w:r>
      <w:r w:rsidR="00404E4A">
        <w:t xml:space="preserve"> may have.</w:t>
      </w:r>
      <w:r w:rsidR="006D3FB7">
        <w:t xml:space="preserve"> </w:t>
      </w:r>
    </w:p>
    <w:p w14:paraId="77E930CB" w14:textId="3E0CC8E9" w:rsidR="00404E4A" w:rsidRDefault="00404E4A" w:rsidP="00571A96">
      <w:pPr>
        <w:pStyle w:val="ListBullet"/>
      </w:pPr>
      <w:r>
        <w:t>You’ll supervise the test and assess the level of driving displayed by the c</w:t>
      </w:r>
      <w:r w:rsidR="007E5733">
        <w:t>ustomer</w:t>
      </w:r>
      <w:r>
        <w:t>, ensuring they reach the required standard and accurately complete test reports.</w:t>
      </w:r>
    </w:p>
    <w:p w14:paraId="4801C818" w14:textId="2D35C516" w:rsidR="00404E4A" w:rsidRDefault="00571A96" w:rsidP="00404E4A">
      <w:pPr>
        <w:pStyle w:val="ListBullet"/>
      </w:pPr>
      <w:r>
        <w:t>S</w:t>
      </w:r>
      <w:r w:rsidR="00404E4A">
        <w:t xml:space="preserve">upport the Local Driving Test Manager </w:t>
      </w:r>
      <w:r>
        <w:t xml:space="preserve">when </w:t>
      </w:r>
      <w:r w:rsidRPr="00571A96">
        <w:t>you’re not carrying out tests</w:t>
      </w:r>
      <w:r>
        <w:t xml:space="preserve"> </w:t>
      </w:r>
      <w:r w:rsidR="00404E4A">
        <w:t xml:space="preserve">and </w:t>
      </w:r>
      <w:r>
        <w:t xml:space="preserve">work with </w:t>
      </w:r>
      <w:r w:rsidR="00404E4A">
        <w:t>your colleagues to maintain an effective working environment.</w:t>
      </w:r>
    </w:p>
    <w:p w14:paraId="17B0F12C" w14:textId="308B9C73" w:rsidR="00987308" w:rsidRPr="00673128" w:rsidRDefault="0002617A" w:rsidP="009E4D3D">
      <w:pPr>
        <w:pStyle w:val="ListBullet"/>
        <w:rPr>
          <w:b/>
          <w:bCs/>
        </w:rPr>
      </w:pPr>
      <w:r>
        <w:t xml:space="preserve">As a full-time driving </w:t>
      </w:r>
      <w:r w:rsidR="00A75417">
        <w:t>examiner,</w:t>
      </w:r>
      <w:r>
        <w:t xml:space="preserve"> you will test 5 out of 7 days working</w:t>
      </w:r>
      <w:r w:rsidR="00A75417">
        <w:t xml:space="preserve"> a</w:t>
      </w:r>
      <w:r>
        <w:t xml:space="preserve"> </w:t>
      </w:r>
      <w:r w:rsidR="00F31267">
        <w:t>37-hour</w:t>
      </w:r>
      <w:r>
        <w:t xml:space="preserve"> wee</w:t>
      </w:r>
      <w:r w:rsidR="00A75417">
        <w:t>k</w:t>
      </w:r>
      <w:r>
        <w:t>. We offer a variety of</w:t>
      </w:r>
      <w:r w:rsidR="0092796F">
        <w:t xml:space="preserve"> flexible</w:t>
      </w:r>
      <w:r>
        <w:t xml:space="preserve"> work patterns including part-time</w:t>
      </w:r>
      <w:r w:rsidR="00A75417">
        <w:t xml:space="preserve"> and </w:t>
      </w:r>
      <w:r>
        <w:t>rotational weekend working</w:t>
      </w:r>
      <w:r w:rsidR="00A75417">
        <w:t>.</w:t>
      </w:r>
      <w:r w:rsidR="00F31267">
        <w:t xml:space="preserve"> </w:t>
      </w:r>
      <w:r w:rsidR="00CC542A" w:rsidRPr="00BB486A">
        <w:rPr>
          <w:rStyle w:val="BodyTextChar"/>
        </w:rPr>
        <w:t xml:space="preserve">You will have the opportunity to </w:t>
      </w:r>
      <w:r w:rsidR="007724E8" w:rsidRPr="00BB486A">
        <w:rPr>
          <w:rStyle w:val="BodyTextChar"/>
        </w:rPr>
        <w:t>discuss</w:t>
      </w:r>
      <w:r w:rsidR="00CC542A" w:rsidRPr="00BB486A">
        <w:rPr>
          <w:rStyle w:val="BodyTextChar"/>
        </w:rPr>
        <w:t xml:space="preserve"> your preferred working pattern</w:t>
      </w:r>
      <w:r w:rsidR="00D50C00">
        <w:rPr>
          <w:rStyle w:val="BodyTextChar"/>
        </w:rPr>
        <w:t xml:space="preserve"> upon successful offer and</w:t>
      </w:r>
      <w:r w:rsidR="00F31267" w:rsidRPr="00BB486A">
        <w:rPr>
          <w:rStyle w:val="BodyTextChar"/>
        </w:rPr>
        <w:t xml:space="preserve"> </w:t>
      </w:r>
      <w:r w:rsidR="00830753">
        <w:rPr>
          <w:rStyle w:val="BodyTextChar"/>
        </w:rPr>
        <w:t>before</w:t>
      </w:r>
      <w:r w:rsidR="00F31267" w:rsidRPr="00BB486A">
        <w:rPr>
          <w:rStyle w:val="BodyTextChar"/>
        </w:rPr>
        <w:t xml:space="preserve"> </w:t>
      </w:r>
      <w:r w:rsidR="00BB486A" w:rsidRPr="00BB486A">
        <w:rPr>
          <w:rStyle w:val="BodyTextChar"/>
        </w:rPr>
        <w:t>starting the training course</w:t>
      </w:r>
      <w:r w:rsidR="00F31267" w:rsidRPr="00BB486A">
        <w:rPr>
          <w:rStyle w:val="BodyTextChar"/>
        </w:rPr>
        <w:t>.</w:t>
      </w:r>
      <w:r w:rsidR="00F31267">
        <w:rPr>
          <w:rStyle w:val="BodyTextChar"/>
        </w:rPr>
        <w:t xml:space="preserve"> </w:t>
      </w:r>
      <w:r w:rsidR="00CC542A" w:rsidRPr="007D74E7">
        <w:rPr>
          <w:rStyle w:val="BodyTextChar"/>
        </w:rPr>
        <w:t xml:space="preserve"> </w:t>
      </w:r>
      <w:r w:rsidR="00F31267" w:rsidRPr="00673128">
        <w:rPr>
          <w:rStyle w:val="BodyTextChar"/>
          <w:b/>
          <w:bCs/>
        </w:rPr>
        <w:t>(</w:t>
      </w:r>
      <w:r w:rsidR="00CC542A" w:rsidRPr="00673128">
        <w:rPr>
          <w:rStyle w:val="BodyTextChar"/>
          <w:b/>
          <w:bCs/>
        </w:rPr>
        <w:t xml:space="preserve">Please note </w:t>
      </w:r>
      <w:r w:rsidR="00CC542A" w:rsidRPr="00673128">
        <w:rPr>
          <w:rStyle w:val="BodyTextChar"/>
          <w:b/>
          <w:bCs/>
          <w:szCs w:val="24"/>
        </w:rPr>
        <w:t>the</w:t>
      </w:r>
      <w:r w:rsidR="00F31267" w:rsidRPr="00673128">
        <w:rPr>
          <w:rStyle w:val="BodyTextChar"/>
          <w:b/>
          <w:bCs/>
          <w:szCs w:val="24"/>
        </w:rPr>
        <w:t xml:space="preserve"> 5-week</w:t>
      </w:r>
      <w:r w:rsidR="00CC542A" w:rsidRPr="00673128">
        <w:rPr>
          <w:rStyle w:val="BodyTextChar"/>
          <w:b/>
          <w:bCs/>
          <w:szCs w:val="24"/>
        </w:rPr>
        <w:t xml:space="preserve"> training course can only be completed on a </w:t>
      </w:r>
      <w:r w:rsidR="00673128" w:rsidRPr="00673128">
        <w:rPr>
          <w:rStyle w:val="BodyTextChar"/>
          <w:b/>
          <w:bCs/>
          <w:szCs w:val="24"/>
        </w:rPr>
        <w:t>full-time</w:t>
      </w:r>
      <w:r w:rsidR="00CC542A" w:rsidRPr="00673128">
        <w:rPr>
          <w:rStyle w:val="BodyTextChar"/>
          <w:b/>
          <w:bCs/>
          <w:szCs w:val="24"/>
        </w:rPr>
        <w:t xml:space="preserve"> basis</w:t>
      </w:r>
      <w:r w:rsidR="00F31267" w:rsidRPr="00673128">
        <w:rPr>
          <w:rStyle w:val="BodyTextChar"/>
          <w:b/>
          <w:bCs/>
          <w:szCs w:val="24"/>
        </w:rPr>
        <w:t>)</w:t>
      </w:r>
    </w:p>
    <w:tbl>
      <w:tblPr>
        <w:tblStyle w:val="TableGrid-red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958"/>
      </w:tblGrid>
      <w:tr w:rsidR="002902D5" w14:paraId="35AC4849" w14:textId="77777777" w:rsidTr="00764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F317A60" w14:textId="77777777" w:rsidR="00674E27" w:rsidRDefault="00674E27" w:rsidP="00495FD1">
            <w:pPr>
              <w:pStyle w:val="ListBullet"/>
              <w:numPr>
                <w:ilvl w:val="0"/>
                <w:numId w:val="0"/>
              </w:numPr>
              <w:jc w:val="both"/>
              <w:rPr>
                <w:color w:val="C00000"/>
                <w:sz w:val="32"/>
                <w:szCs w:val="32"/>
              </w:rPr>
            </w:pPr>
          </w:p>
          <w:p w14:paraId="71250E8E" w14:textId="717145A9" w:rsidR="002902D5" w:rsidRPr="00495FD1" w:rsidRDefault="00495FD1" w:rsidP="00495FD1">
            <w:pPr>
              <w:pStyle w:val="ListBullet"/>
              <w:numPr>
                <w:ilvl w:val="0"/>
                <w:numId w:val="0"/>
              </w:numPr>
              <w:jc w:val="both"/>
              <w:rPr>
                <w:sz w:val="32"/>
                <w:szCs w:val="32"/>
              </w:rPr>
            </w:pPr>
            <w:r w:rsidRPr="00495FD1">
              <w:rPr>
                <w:color w:val="C00000"/>
                <w:sz w:val="32"/>
                <w:szCs w:val="32"/>
              </w:rPr>
              <w:t>Who are we looking for?</w:t>
            </w:r>
          </w:p>
        </w:tc>
      </w:tr>
      <w:tr w:rsidR="002902D5" w14:paraId="062D9BDC" w14:textId="77777777" w:rsidTr="004F4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</w:tcPr>
          <w:p w14:paraId="56573370" w14:textId="2CE42862" w:rsidR="002902D5" w:rsidRDefault="00764ACB" w:rsidP="002902D5">
            <w:pPr>
              <w:pStyle w:val="BodyText"/>
              <w:rPr>
                <w:bCs/>
              </w:rPr>
            </w:pPr>
            <w:r w:rsidRPr="002D3827">
              <w:rPr>
                <w:b w:val="0"/>
                <w:bCs/>
              </w:rPr>
              <w:t xml:space="preserve">You’ll be an experienced driver </w:t>
            </w:r>
            <w:r>
              <w:rPr>
                <w:b w:val="0"/>
                <w:bCs/>
              </w:rPr>
              <w:t>with</w:t>
            </w:r>
            <w:r w:rsidRPr="002D3827">
              <w:rPr>
                <w:b w:val="0"/>
                <w:bCs/>
              </w:rPr>
              <w:t xml:space="preserve"> excellent judgement. You will </w:t>
            </w:r>
            <w:r>
              <w:rPr>
                <w:b w:val="0"/>
                <w:bCs/>
              </w:rPr>
              <w:t xml:space="preserve">be </w:t>
            </w:r>
            <w:r w:rsidRPr="002D3827">
              <w:rPr>
                <w:b w:val="0"/>
                <w:bCs/>
              </w:rPr>
              <w:t>committed to safe driving and improving road safety</w:t>
            </w:r>
            <w:r>
              <w:rPr>
                <w:b w:val="0"/>
                <w:bCs/>
              </w:rPr>
              <w:t xml:space="preserve"> with the ability to reassure and support leaner drivers. You will possess excellent communication and customer service skills to deliver high-quality service in a fast-paced environment while making </w:t>
            </w:r>
            <w:r w:rsidR="00830753">
              <w:rPr>
                <w:b w:val="0"/>
                <w:bCs/>
              </w:rPr>
              <w:t xml:space="preserve">timely, </w:t>
            </w:r>
            <w:r w:rsidR="00830753" w:rsidRPr="00830753">
              <w:rPr>
                <w:b w:val="0"/>
              </w:rPr>
              <w:t>justified</w:t>
            </w:r>
            <w:r w:rsidRPr="00830753">
              <w:rPr>
                <w:b w:val="0"/>
              </w:rPr>
              <w:t xml:space="preserve"> </w:t>
            </w:r>
            <w:r>
              <w:rPr>
                <w:b w:val="0"/>
                <w:bCs/>
              </w:rPr>
              <w:t>and sometimes difficult decisions.</w:t>
            </w:r>
          </w:p>
          <w:p w14:paraId="2D5DE52C" w14:textId="448011B3" w:rsidR="00932A8F" w:rsidRPr="002902D5" w:rsidRDefault="00932A8F" w:rsidP="002902D5">
            <w:pPr>
              <w:pStyle w:val="BodyText"/>
              <w:rPr>
                <w:b w:val="0"/>
                <w:bCs/>
              </w:rPr>
            </w:pPr>
            <w:r w:rsidRPr="002902D5">
              <w:rPr>
                <w:b w:val="0"/>
                <w:bCs/>
              </w:rPr>
              <w:t xml:space="preserve">You’ll have a calm persona, </w:t>
            </w:r>
            <w:r w:rsidR="00D62F5D">
              <w:rPr>
                <w:b w:val="0"/>
                <w:bCs/>
              </w:rPr>
              <w:t xml:space="preserve">be </w:t>
            </w:r>
            <w:r w:rsidRPr="002902D5">
              <w:rPr>
                <w:b w:val="0"/>
                <w:bCs/>
              </w:rPr>
              <w:t>able to thrive under pressure</w:t>
            </w:r>
            <w:r w:rsidR="00C97BDB">
              <w:rPr>
                <w:b w:val="0"/>
                <w:bCs/>
              </w:rPr>
              <w:t>,</w:t>
            </w:r>
            <w:r w:rsidRPr="002902D5">
              <w:rPr>
                <w:b w:val="0"/>
                <w:bCs/>
              </w:rPr>
              <w:t xml:space="preserve"> multi-task, and can put learner drivers at ease during a nerve-wracking experience.</w:t>
            </w:r>
          </w:p>
        </w:tc>
      </w:tr>
    </w:tbl>
    <w:p w14:paraId="353D3BAD" w14:textId="4D945F78" w:rsidR="00AF72A7" w:rsidRDefault="00261443" w:rsidP="000B2F42">
      <w:pPr>
        <w:pStyle w:val="Heading4"/>
      </w:pPr>
      <w:r>
        <w:lastRenderedPageBreak/>
        <w:t>Esse</w:t>
      </w:r>
      <w:r w:rsidR="003B00F7">
        <w:t>nt</w:t>
      </w:r>
      <w:r>
        <w:t xml:space="preserve">ial </w:t>
      </w:r>
      <w:r w:rsidR="00DA0AA6">
        <w:t>skills</w:t>
      </w:r>
      <w:r w:rsidR="00E45253">
        <w:t xml:space="preserve"> and Experience</w:t>
      </w:r>
    </w:p>
    <w:p w14:paraId="2A1C28A3" w14:textId="0FD1C1E5" w:rsidR="00674368" w:rsidRDefault="00674368" w:rsidP="00674368">
      <w:pPr>
        <w:pStyle w:val="ListBullet"/>
      </w:pPr>
      <w:r>
        <w:t xml:space="preserve">You must be </w:t>
      </w:r>
      <w:r w:rsidRPr="00F0547E">
        <w:rPr>
          <w:b/>
          <w:bCs/>
        </w:rPr>
        <w:t>aged 23</w:t>
      </w:r>
      <w:r>
        <w:t xml:space="preserve"> </w:t>
      </w:r>
      <w:r w:rsidRPr="00F0547E">
        <w:rPr>
          <w:b/>
          <w:bCs/>
        </w:rPr>
        <w:t>or over</w:t>
      </w:r>
      <w:r>
        <w:t xml:space="preserve"> (a requirement of the 3rd EU Driving Licence Directive - Directive 006/126) </w:t>
      </w:r>
    </w:p>
    <w:p w14:paraId="154FC9E3" w14:textId="47518DCB" w:rsidR="00674368" w:rsidRPr="0012711C" w:rsidRDefault="00674368" w:rsidP="0012711C">
      <w:pPr>
        <w:pStyle w:val="ListBullet"/>
        <w:rPr>
          <w:sz w:val="22"/>
        </w:rPr>
      </w:pPr>
      <w:r>
        <w:t xml:space="preserve">You must have held a </w:t>
      </w:r>
      <w:r w:rsidRPr="00F0547E">
        <w:rPr>
          <w:b/>
          <w:bCs/>
        </w:rPr>
        <w:t>UK or EU driving licence</w:t>
      </w:r>
      <w:r>
        <w:t xml:space="preserve"> continuously for the last </w:t>
      </w:r>
      <w:r w:rsidRPr="00F0547E">
        <w:rPr>
          <w:b/>
          <w:bCs/>
        </w:rPr>
        <w:t>3 years</w:t>
      </w:r>
      <w:r w:rsidR="00481EF8">
        <w:rPr>
          <w:b/>
          <w:bCs/>
        </w:rPr>
        <w:t>.</w:t>
      </w:r>
    </w:p>
    <w:p w14:paraId="647E72E9" w14:textId="48C3DC2E" w:rsidR="00DA0AA6" w:rsidRPr="00F0547E" w:rsidRDefault="00674368" w:rsidP="00674368">
      <w:pPr>
        <w:pStyle w:val="ListBullet"/>
      </w:pPr>
      <w:r w:rsidRPr="00F0547E">
        <w:t xml:space="preserve">You must have </w:t>
      </w:r>
      <w:r w:rsidRPr="00F0547E">
        <w:rPr>
          <w:b/>
          <w:bCs/>
        </w:rPr>
        <w:t>no more than 3 penalty points</w:t>
      </w:r>
      <w:r w:rsidRPr="00F0547E">
        <w:t xml:space="preserve"> on your licence</w:t>
      </w:r>
    </w:p>
    <w:p w14:paraId="510EA139" w14:textId="33E6409C" w:rsidR="00E8469F" w:rsidRPr="00300A41" w:rsidRDefault="004C28B1" w:rsidP="005915D9">
      <w:pPr>
        <w:pStyle w:val="ListBullet"/>
      </w:pPr>
      <w:r>
        <w:t>Experience</w:t>
      </w:r>
      <w:r w:rsidR="00E8469F" w:rsidRPr="00300A41">
        <w:t xml:space="preserve"> </w:t>
      </w:r>
      <w:r>
        <w:t xml:space="preserve">of </w:t>
      </w:r>
      <w:r w:rsidR="00E8469F" w:rsidRPr="00300A41">
        <w:t xml:space="preserve">delivering </w:t>
      </w:r>
      <w:r>
        <w:t>high</w:t>
      </w:r>
      <w:r w:rsidR="006F07FC">
        <w:t>-</w:t>
      </w:r>
      <w:r w:rsidR="00E8469F" w:rsidRPr="00300A41">
        <w:t xml:space="preserve">quality </w:t>
      </w:r>
      <w:r>
        <w:t>customer service</w:t>
      </w:r>
    </w:p>
    <w:p w14:paraId="394BEFB5" w14:textId="77777777" w:rsidR="00E8469F" w:rsidRPr="00300A41" w:rsidRDefault="00E8469F" w:rsidP="005915D9">
      <w:pPr>
        <w:pStyle w:val="ListBullet"/>
      </w:pPr>
      <w:r w:rsidRPr="00300A41">
        <w:t>Strong ability to work collaboratively to achieve personal and group objectives.</w:t>
      </w:r>
    </w:p>
    <w:p w14:paraId="3137D117" w14:textId="11AE063E" w:rsidR="00E8469F" w:rsidRDefault="00E8469F" w:rsidP="005915D9">
      <w:pPr>
        <w:pStyle w:val="ListBullet"/>
      </w:pPr>
      <w:r w:rsidRPr="00300A41">
        <w:t>Effective oral and written communication skills</w:t>
      </w:r>
      <w:r w:rsidR="008E6417">
        <w:t xml:space="preserve"> </w:t>
      </w:r>
    </w:p>
    <w:p w14:paraId="3680BE4D" w14:textId="12DC6198" w:rsidR="00292DF8" w:rsidRPr="007724E8" w:rsidRDefault="00292DF8" w:rsidP="005915D9">
      <w:pPr>
        <w:pStyle w:val="ListBullet"/>
      </w:pPr>
      <w:r w:rsidRPr="007724E8">
        <w:t>You will need to be a competent driver</w:t>
      </w:r>
    </w:p>
    <w:p w14:paraId="56B90B22" w14:textId="1A0F73D0" w:rsidR="00821F56" w:rsidRDefault="00FA77A3" w:rsidP="00821F56">
      <w:pPr>
        <w:pStyle w:val="Heading2-red"/>
      </w:pPr>
      <w:bookmarkStart w:id="4" w:name="_Toc63781629"/>
      <w:r>
        <w:t>Success Profiles</w:t>
      </w:r>
      <w:bookmarkEnd w:id="4"/>
    </w:p>
    <w:p w14:paraId="56112DF7" w14:textId="77777777" w:rsidR="00821F56" w:rsidRPr="00821F56" w:rsidRDefault="00821F56" w:rsidP="00821F56">
      <w:pPr>
        <w:pStyle w:val="BodyText"/>
      </w:pPr>
    </w:p>
    <w:p w14:paraId="01B23E71" w14:textId="42009164" w:rsidR="0025089D" w:rsidRDefault="0025089D" w:rsidP="0025089D">
      <w:pPr>
        <w:pStyle w:val="BodyText"/>
      </w:pPr>
      <w:r>
        <w:t xml:space="preserve">We assess </w:t>
      </w:r>
      <w:r w:rsidR="00DC1F54">
        <w:t>applicants</w:t>
      </w:r>
      <w:r>
        <w:t xml:space="preserve"> </w:t>
      </w:r>
      <w:r w:rsidRPr="00300A41">
        <w:t>using specifie</w:t>
      </w:r>
      <w:r w:rsidR="000C4B46">
        <w:t xml:space="preserve">d </w:t>
      </w:r>
      <w:hyperlink r:id="rId37" w:history="1">
        <w:r w:rsidRPr="00C65B79">
          <w:rPr>
            <w:rStyle w:val="Hyperlink"/>
          </w:rPr>
          <w:t>Success Profiles</w:t>
        </w:r>
      </w:hyperlink>
      <w:r w:rsidRPr="00F900E9">
        <w:t>.</w:t>
      </w:r>
      <w:r>
        <w:t xml:space="preserve"> </w:t>
      </w:r>
      <w:r w:rsidR="00F56721">
        <w:t xml:space="preserve">This </w:t>
      </w:r>
      <w:r w:rsidR="00673128">
        <w:t>assesses</w:t>
      </w:r>
      <w:r w:rsidR="00F56721">
        <w:t xml:space="preserve"> a range of elements using a variety of methods. This </w:t>
      </w:r>
      <w:r w:rsidR="00272C97">
        <w:t xml:space="preserve">provides the best possible chance of finding the right person for the job and improve diversity and inclusion. </w:t>
      </w:r>
    </w:p>
    <w:p w14:paraId="2E12326B" w14:textId="7591AB9D" w:rsidR="0025089D" w:rsidRDefault="0025089D" w:rsidP="00981382">
      <w:pPr>
        <w:pStyle w:val="EmphasisText-red"/>
      </w:pPr>
      <w:r>
        <w:t xml:space="preserve">You will be expected to demonstrate the following </w:t>
      </w:r>
      <w:hyperlink r:id="rId38" w:history="1">
        <w:r w:rsidRPr="00C60A57">
          <w:rPr>
            <w:rStyle w:val="Hyperlink"/>
            <w:rFonts w:ascii="Arial" w:hAnsi="Arial" w:cs="Arial"/>
            <w:szCs w:val="24"/>
          </w:rPr>
          <w:t>Civil Service Behaviours</w:t>
        </w:r>
      </w:hyperlink>
    </w:p>
    <w:p w14:paraId="7E7EE568" w14:textId="1BAEDE8C" w:rsidR="00932A8F" w:rsidRDefault="0076385E" w:rsidP="00932A8F">
      <w:pPr>
        <w:pStyle w:val="ListBullet"/>
        <w:numPr>
          <w:ilvl w:val="0"/>
          <w:numId w:val="0"/>
        </w:numPr>
        <w:ind w:left="284" w:hanging="284"/>
        <w:rPr>
          <w:rFonts w:asciiTheme="majorHAnsi" w:hAnsiTheme="majorHAnsi" w:cstheme="majorHAnsi"/>
          <w:b/>
          <w:bCs/>
          <w:color w:val="00B050"/>
          <w:sz w:val="64"/>
          <w:szCs w:val="64"/>
        </w:rPr>
      </w:pPr>
      <w:r w:rsidRPr="00CF5C08">
        <w:rPr>
          <w:rFonts w:asciiTheme="majorHAnsi" w:hAnsiTheme="majorHAnsi" w:cstheme="majorHAnsi"/>
          <w:b/>
          <w:bCs/>
          <w:noProof/>
          <w:color w:val="00B050"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140998" wp14:editId="7161761F">
                <wp:simplePos x="0" y="0"/>
                <wp:positionH relativeFrom="column">
                  <wp:posOffset>3343275</wp:posOffset>
                </wp:positionH>
                <wp:positionV relativeFrom="paragraph">
                  <wp:posOffset>237490</wp:posOffset>
                </wp:positionV>
                <wp:extent cx="2360930" cy="721995"/>
                <wp:effectExtent l="0" t="0" r="27940" b="209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6C320" w14:textId="5214A10E" w:rsidR="00C96CC2" w:rsidRDefault="0076385E" w:rsidP="00C96C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6385E">
                              <w:rPr>
                                <w:b/>
                                <w:bCs/>
                              </w:rPr>
                              <w:t>Managing a Quality Service</w:t>
                            </w:r>
                          </w:p>
                          <w:p w14:paraId="492F7307" w14:textId="77777777" w:rsidR="0076385E" w:rsidRPr="0076385E" w:rsidRDefault="0076385E" w:rsidP="0076385E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1978737A" w14:textId="0231CB90" w:rsidR="00C96CC2" w:rsidRPr="0076385E" w:rsidRDefault="0076385E" w:rsidP="00C96C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6385E">
                              <w:rPr>
                                <w:b/>
                                <w:bCs/>
                              </w:rPr>
                              <w:t>Working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0998" id="_x0000_s1034" type="#_x0000_t202" style="position:absolute;left:0;text-align:left;margin-left:263.25pt;margin-top:18.7pt;width:185.9pt;height:56.8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" strokecolor="white [3212]">
                <v:textbox>
                  <w:txbxContent>
                    <w:p w14:paraId="3706C320" w14:textId="5214A10E" w:rsidR="00C96CC2" w:rsidRDefault="0076385E" w:rsidP="00C96C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76385E">
                        <w:rPr>
                          <w:b/>
                          <w:bCs/>
                        </w:rPr>
                        <w:t>Managing a Quality Service</w:t>
                      </w:r>
                    </w:p>
                    <w:p w14:paraId="492F7307" w14:textId="77777777" w:rsidR="0076385E" w:rsidRPr="0076385E" w:rsidRDefault="0076385E" w:rsidP="0076385E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14:paraId="1978737A" w14:textId="0231CB90" w:rsidR="00C96CC2" w:rsidRPr="0076385E" w:rsidRDefault="0076385E" w:rsidP="00C96C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76385E">
                        <w:rPr>
                          <w:b/>
                          <w:bCs/>
                        </w:rPr>
                        <w:t>Working Together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5C08">
        <w:rPr>
          <w:rFonts w:asciiTheme="majorHAnsi" w:hAnsiTheme="majorHAnsi" w:cstheme="majorHAnsi"/>
          <w:b/>
          <w:bCs/>
          <w:noProof/>
          <w:color w:val="00B050"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C6227AE" wp14:editId="3F875978">
                <wp:simplePos x="0" y="0"/>
                <wp:positionH relativeFrom="column">
                  <wp:posOffset>60325</wp:posOffset>
                </wp:positionH>
                <wp:positionV relativeFrom="paragraph">
                  <wp:posOffset>220980</wp:posOffset>
                </wp:positionV>
                <wp:extent cx="2360930" cy="1404620"/>
                <wp:effectExtent l="0" t="0" r="279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AB3E9" w14:textId="0397028E" w:rsidR="00CF5C08" w:rsidRDefault="00C75AC6" w:rsidP="00C75AC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6385E">
                              <w:rPr>
                                <w:b/>
                                <w:bCs/>
                              </w:rPr>
                              <w:t>Making Effective Decisions</w:t>
                            </w:r>
                          </w:p>
                          <w:p w14:paraId="2E516AC4" w14:textId="77777777" w:rsidR="0076385E" w:rsidRPr="0076385E" w:rsidRDefault="0076385E" w:rsidP="0076385E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4B8C1151" w14:textId="74B72191" w:rsidR="00C75AC6" w:rsidRPr="0076385E" w:rsidRDefault="00C75AC6" w:rsidP="00C75AC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6385E">
                              <w:rPr>
                                <w:b/>
                                <w:bCs/>
                              </w:rPr>
                              <w:t>Communicating and Influencing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227AE" id="_x0000_s1035" type="#_x0000_t202" style="position:absolute;left:0;text-align:left;margin-left:4.75pt;margin-top:17.4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8hgGgIAACY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" strokecolor="white [3212]">
                <v:textbox style="mso-fit-shape-to-text:t">
                  <w:txbxContent>
                    <w:p w14:paraId="5E1AB3E9" w14:textId="0397028E" w:rsidR="00CF5C08" w:rsidRDefault="00C75AC6" w:rsidP="00C75AC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76385E">
                        <w:rPr>
                          <w:b/>
                          <w:bCs/>
                        </w:rPr>
                        <w:t>Making Effective Decisions</w:t>
                      </w:r>
                    </w:p>
                    <w:p w14:paraId="2E516AC4" w14:textId="77777777" w:rsidR="0076385E" w:rsidRPr="0076385E" w:rsidRDefault="0076385E" w:rsidP="0076385E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14:paraId="4B8C1151" w14:textId="74B72191" w:rsidR="00C75AC6" w:rsidRPr="0076385E" w:rsidRDefault="00C75AC6" w:rsidP="00C75AC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76385E">
                        <w:rPr>
                          <w:b/>
                          <w:bCs/>
                        </w:rPr>
                        <w:t>Communicating and Influencing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F25CE3" w14:textId="0ACD20EE" w:rsidR="00932A8F" w:rsidRDefault="00674E27" w:rsidP="00932A8F">
      <w:pPr>
        <w:pStyle w:val="ListBullet"/>
        <w:numPr>
          <w:ilvl w:val="0"/>
          <w:numId w:val="0"/>
        </w:numPr>
        <w:ind w:left="284" w:hanging="284"/>
        <w:rPr>
          <w:rFonts w:asciiTheme="majorHAnsi" w:hAnsiTheme="majorHAnsi" w:cstheme="majorHAnsi"/>
          <w:b/>
          <w:bCs/>
          <w:color w:val="00B05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645439C" wp14:editId="4B2CFABA">
            <wp:simplePos x="0" y="0"/>
            <wp:positionH relativeFrom="margin">
              <wp:posOffset>3297174</wp:posOffset>
            </wp:positionH>
            <wp:positionV relativeFrom="page">
              <wp:posOffset>7131002</wp:posOffset>
            </wp:positionV>
            <wp:extent cx="2676525" cy="219024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 r="1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45875" w14:textId="67BE4E42" w:rsidR="00932A8F" w:rsidRDefault="008B06D5" w:rsidP="00932A8F">
      <w:pPr>
        <w:pStyle w:val="ListBullet"/>
        <w:numPr>
          <w:ilvl w:val="0"/>
          <w:numId w:val="0"/>
        </w:numPr>
        <w:ind w:left="284" w:hanging="284"/>
        <w:rPr>
          <w:rFonts w:asciiTheme="majorHAnsi" w:hAnsiTheme="majorHAnsi" w:cstheme="majorHAnsi"/>
          <w:b/>
          <w:bCs/>
          <w:color w:val="00B050"/>
          <w:sz w:val="64"/>
          <w:szCs w:val="64"/>
        </w:rPr>
      </w:pPr>
      <w:r>
        <w:rPr>
          <w:rFonts w:asciiTheme="majorHAnsi" w:hAnsiTheme="majorHAnsi" w:cstheme="majorHAnsi"/>
          <w:b/>
          <w:bCs/>
          <w:noProof/>
          <w:color w:val="00B050"/>
          <w:sz w:val="64"/>
          <w:szCs w:val="64"/>
        </w:rPr>
        <w:drawing>
          <wp:inline distT="0" distB="0" distL="0" distR="0" wp14:anchorId="7E09FA66" wp14:editId="4B24FFFC">
            <wp:extent cx="2981325" cy="2190750"/>
            <wp:effectExtent l="0" t="0" r="9525" b="0"/>
            <wp:docPr id="9" name="Picture 9" descr="A person wearing a blu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blue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32" cy="21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21B9" w14:textId="383740AF" w:rsidR="00932A8F" w:rsidRDefault="008B06D5" w:rsidP="00932A8F">
      <w:pPr>
        <w:pStyle w:val="ListBullet"/>
        <w:numPr>
          <w:ilvl w:val="0"/>
          <w:numId w:val="0"/>
        </w:numPr>
        <w:ind w:left="284" w:hanging="284"/>
        <w:rPr>
          <w:rFonts w:asciiTheme="majorHAnsi" w:hAnsiTheme="majorHAnsi" w:cstheme="majorHAnsi"/>
          <w:b/>
          <w:bCs/>
          <w:color w:val="00B050"/>
          <w:sz w:val="64"/>
          <w:szCs w:val="64"/>
        </w:rPr>
      </w:pPr>
      <w:r>
        <w:t> </w:t>
      </w:r>
    </w:p>
    <w:p w14:paraId="279814AD" w14:textId="34E9BD39" w:rsidR="00BC1DBF" w:rsidRPr="003B1EC1" w:rsidRDefault="00F81643" w:rsidP="000F4CD0">
      <w:pPr>
        <w:pStyle w:val="ListBullet"/>
        <w:numPr>
          <w:ilvl w:val="0"/>
          <w:numId w:val="0"/>
        </w:numPr>
        <w:rPr>
          <w:b/>
          <w:bCs/>
          <w:sz w:val="64"/>
          <w:szCs w:val="64"/>
        </w:rPr>
      </w:pPr>
      <w:r w:rsidRPr="003B1EC1">
        <w:rPr>
          <w:rFonts w:asciiTheme="majorHAnsi" w:hAnsiTheme="majorHAnsi" w:cstheme="majorHAnsi"/>
          <w:b/>
          <w:bCs/>
          <w:color w:val="00B050"/>
          <w:sz w:val="64"/>
          <w:szCs w:val="64"/>
        </w:rPr>
        <w:lastRenderedPageBreak/>
        <w:t>The Application Process</w:t>
      </w:r>
    </w:p>
    <w:p w14:paraId="7F829980" w14:textId="23691013" w:rsidR="00825009" w:rsidRDefault="0007624C" w:rsidP="00825009">
      <w:pPr>
        <w:pStyle w:val="FirstParagraph"/>
      </w:pPr>
      <w:r>
        <w:t xml:space="preserve">There are several stages to the </w:t>
      </w:r>
      <w:r w:rsidR="00433391">
        <w:t>application and assessment process.</w:t>
      </w:r>
      <w:r>
        <w:t xml:space="preserve"> </w:t>
      </w:r>
    </w:p>
    <w:p w14:paraId="342758F9" w14:textId="7997AED5" w:rsidR="00AE56B4" w:rsidRDefault="0033750D" w:rsidP="00AE56B4">
      <w:pPr>
        <w:pStyle w:val="Heading2-green"/>
      </w:pPr>
      <w:bookmarkStart w:id="5" w:name="_Toc63781631"/>
      <w:r>
        <w:t>Application</w:t>
      </w:r>
      <w:bookmarkEnd w:id="5"/>
    </w:p>
    <w:p w14:paraId="1A4FBCAF" w14:textId="6455B1AE" w:rsidR="0042196D" w:rsidRDefault="0042196D" w:rsidP="0042196D">
      <w:pPr>
        <w:pStyle w:val="BodyText"/>
      </w:pPr>
      <w:r>
        <w:t xml:space="preserve">You </w:t>
      </w:r>
      <w:r w:rsidR="007A0F90">
        <w:t>should</w:t>
      </w:r>
      <w:r>
        <w:t xml:space="preserve"> submit your application via </w:t>
      </w:r>
      <w:r w:rsidR="00A051F3">
        <w:t xml:space="preserve">the </w:t>
      </w:r>
      <w:r>
        <w:t>Civil Service Jobs website</w:t>
      </w:r>
      <w:r w:rsidR="00A051F3">
        <w:t xml:space="preserve"> - </w:t>
      </w:r>
      <w:hyperlink r:id="rId41" w:history="1">
        <w:r w:rsidR="00A051F3" w:rsidRPr="00A57A61">
          <w:rPr>
            <w:rStyle w:val="Hyperlink"/>
            <w:rFonts w:ascii="Arial" w:eastAsia="Times New Roman" w:hAnsi="Arial" w:cs="Arial"/>
            <w:szCs w:val="24"/>
            <w:lang w:eastAsia="en-GB"/>
          </w:rPr>
          <w:t>www.civilservicejobs.service.gov.uk</w:t>
        </w:r>
      </w:hyperlink>
    </w:p>
    <w:p w14:paraId="081D42A8" w14:textId="04B1390E" w:rsidR="00FA622A" w:rsidRPr="00AD6E24" w:rsidRDefault="0042196D" w:rsidP="00AD6E24">
      <w:pPr>
        <w:pStyle w:val="NormalWeb"/>
        <w:shd w:val="clear" w:color="auto" w:fill="FFFFFF"/>
        <w:spacing w:before="300" w:beforeAutospacing="0" w:after="300" w:afterAutospacing="0"/>
        <w:rPr>
          <w:rFonts w:asciiTheme="majorHAnsi" w:hAnsiTheme="majorHAnsi" w:cstheme="majorHAnsi"/>
          <w:color w:val="0B0C0C"/>
          <w:sz w:val="29"/>
          <w:szCs w:val="29"/>
        </w:rPr>
      </w:pPr>
      <w:r w:rsidRPr="00AD6E24">
        <w:rPr>
          <w:rFonts w:asciiTheme="majorHAnsi" w:hAnsiTheme="majorHAnsi" w:cstheme="majorHAnsi"/>
        </w:rPr>
        <w:t xml:space="preserve">You’ll need to complete an </w:t>
      </w:r>
      <w:hyperlink r:id="rId42" w:history="1">
        <w:r w:rsidR="00454EDB" w:rsidRPr="00AD6E24">
          <w:rPr>
            <w:rStyle w:val="Hyperlink"/>
            <w:rFonts w:asciiTheme="majorHAnsi" w:hAnsiTheme="majorHAnsi" w:cstheme="majorHAnsi"/>
          </w:rPr>
          <w:t xml:space="preserve">online judgement test </w:t>
        </w:r>
      </w:hyperlink>
      <w:r w:rsidR="00FA622A" w:rsidRPr="00AD6E24">
        <w:rPr>
          <w:rFonts w:asciiTheme="majorHAnsi" w:hAnsiTheme="majorHAnsi" w:cstheme="majorHAnsi"/>
        </w:rPr>
        <w:t xml:space="preserve">This is to test </w:t>
      </w:r>
      <w:r w:rsidR="006C2A87" w:rsidRPr="00AD6E24">
        <w:rPr>
          <w:rFonts w:asciiTheme="majorHAnsi" w:hAnsiTheme="majorHAnsi" w:cstheme="majorHAnsi"/>
        </w:rPr>
        <w:t xml:space="preserve">your skills as a </w:t>
      </w:r>
      <w:r w:rsidR="006C2A87" w:rsidRPr="00AD6E24">
        <w:rPr>
          <w:rFonts w:asciiTheme="majorHAnsi" w:hAnsiTheme="majorHAnsi" w:cstheme="majorHAnsi"/>
          <w:b/>
          <w:bCs/>
        </w:rPr>
        <w:t>Civil Servant</w:t>
      </w:r>
      <w:r w:rsidR="00AD6E24" w:rsidRPr="00AD6E24">
        <w:rPr>
          <w:rFonts w:asciiTheme="majorHAnsi" w:hAnsiTheme="majorHAnsi" w:cstheme="majorHAnsi"/>
          <w:b/>
          <w:bCs/>
        </w:rPr>
        <w:t xml:space="preserve"> </w:t>
      </w:r>
      <w:r w:rsidR="00AD6E24" w:rsidRPr="00AD6E24">
        <w:rPr>
          <w:rFonts w:asciiTheme="majorHAnsi" w:hAnsiTheme="majorHAnsi" w:cstheme="majorHAnsi"/>
        </w:rPr>
        <w:t>and measure your ability to</w:t>
      </w:r>
      <w:r w:rsidR="00AD6E24" w:rsidRPr="00AD6E24">
        <w:rPr>
          <w:rFonts w:asciiTheme="majorHAnsi" w:hAnsiTheme="majorHAnsi" w:cstheme="majorHAnsi"/>
          <w:b/>
          <w:bCs/>
        </w:rPr>
        <w:t xml:space="preserve"> demonstrate judgement </w:t>
      </w:r>
      <w:r w:rsidR="00AD6E24" w:rsidRPr="00AD6E24">
        <w:rPr>
          <w:rFonts w:asciiTheme="majorHAnsi" w:hAnsiTheme="majorHAnsi" w:cstheme="majorHAnsi"/>
        </w:rPr>
        <w:t>and</w:t>
      </w:r>
      <w:r w:rsidR="00AD6E24" w:rsidRPr="00AD6E24">
        <w:rPr>
          <w:rFonts w:asciiTheme="majorHAnsi" w:hAnsiTheme="majorHAnsi" w:cstheme="majorHAnsi"/>
          <w:b/>
          <w:bCs/>
        </w:rPr>
        <w:t xml:space="preserve"> decision-making </w:t>
      </w:r>
      <w:r w:rsidR="00AD6E24" w:rsidRPr="00AD6E24">
        <w:rPr>
          <w:rFonts w:asciiTheme="majorHAnsi" w:hAnsiTheme="majorHAnsi" w:cstheme="majorHAnsi"/>
        </w:rPr>
        <w:t>regarding specific Civil Service Behaviours, which have been selected as important for success in your chosen job</w:t>
      </w:r>
      <w:r w:rsidR="00AD6E24" w:rsidRPr="00AD6E24">
        <w:rPr>
          <w:rFonts w:asciiTheme="majorHAnsi" w:hAnsiTheme="majorHAnsi" w:cstheme="majorHAnsi"/>
          <w:b/>
          <w:bCs/>
        </w:rPr>
        <w:t>.</w:t>
      </w:r>
      <w:r w:rsidR="006C2A87" w:rsidRPr="00AD6E24">
        <w:rPr>
          <w:rFonts w:asciiTheme="majorHAnsi" w:hAnsiTheme="majorHAnsi" w:cstheme="majorHAnsi"/>
        </w:rPr>
        <w:t xml:space="preserve"> </w:t>
      </w:r>
      <w:r w:rsidR="0084672B">
        <w:rPr>
          <w:rFonts w:asciiTheme="majorHAnsi" w:hAnsiTheme="majorHAnsi" w:cstheme="majorHAnsi"/>
        </w:rPr>
        <w:t xml:space="preserve">(See advert). </w:t>
      </w:r>
      <w:r w:rsidR="006C2A87" w:rsidRPr="00AD6E24">
        <w:rPr>
          <w:rFonts w:asciiTheme="majorHAnsi" w:hAnsiTheme="majorHAnsi" w:cstheme="majorHAnsi"/>
        </w:rPr>
        <w:t xml:space="preserve">This means questions are more </w:t>
      </w:r>
      <w:r w:rsidR="006C2A87" w:rsidRPr="00AD6E24">
        <w:rPr>
          <w:rFonts w:asciiTheme="majorHAnsi" w:hAnsiTheme="majorHAnsi" w:cstheme="majorHAnsi"/>
          <w:b/>
          <w:bCs/>
        </w:rPr>
        <w:t>rounded</w:t>
      </w:r>
      <w:r w:rsidR="006C2A87" w:rsidRPr="00AD6E24">
        <w:rPr>
          <w:rFonts w:asciiTheme="majorHAnsi" w:hAnsiTheme="majorHAnsi" w:cstheme="majorHAnsi"/>
        </w:rPr>
        <w:t xml:space="preserve"> and not solely linked to the role of a Driving Examiner.</w:t>
      </w:r>
      <w:r w:rsidR="00A27182" w:rsidRPr="00AD6E24">
        <w:rPr>
          <w:rFonts w:asciiTheme="majorHAnsi" w:hAnsiTheme="majorHAnsi" w:cstheme="majorHAnsi"/>
        </w:rPr>
        <w:t xml:space="preserve"> Please see below links for more guidance on this. </w:t>
      </w:r>
      <w:r w:rsidR="006C2A87" w:rsidRPr="00AD6E24">
        <w:rPr>
          <w:rFonts w:asciiTheme="majorHAnsi" w:hAnsiTheme="majorHAnsi" w:cstheme="majorHAnsi"/>
        </w:rPr>
        <w:t xml:space="preserve"> </w:t>
      </w:r>
    </w:p>
    <w:p w14:paraId="05116BAA" w14:textId="0EE1560B" w:rsidR="00910C84" w:rsidRDefault="005A213F" w:rsidP="00910C84">
      <w:pPr>
        <w:pStyle w:val="ListBullet"/>
        <w:spacing w:after="0"/>
        <w:rPr>
          <w:rStyle w:val="Hyperlink"/>
          <w:rFonts w:ascii="Arial" w:eastAsia="Times New Roman" w:hAnsi="Arial" w:cs="Arial"/>
          <w:lang w:eastAsia="en-GB"/>
        </w:rPr>
      </w:pPr>
      <w:hyperlink r:id="rId43" w:history="1">
        <w:hyperlink r:id="rId44" w:history="1">
          <w:r w:rsidR="00E27136">
            <w:rPr>
              <w:rStyle w:val="Hyperlink"/>
              <w:rFonts w:ascii="Arial" w:eastAsia="Times New Roman" w:hAnsi="Arial" w:cs="Arial"/>
              <w:lang w:eastAsia="en-GB"/>
            </w:rPr>
            <w:t>Example of Civil Service Judgement Test</w:t>
          </w:r>
        </w:hyperlink>
      </w:hyperlink>
    </w:p>
    <w:p w14:paraId="093EFD0F" w14:textId="1A6D78A3" w:rsidR="00CD7C72" w:rsidRPr="00910C84" w:rsidRDefault="005A213F" w:rsidP="00910C84">
      <w:pPr>
        <w:pStyle w:val="ListBullet"/>
        <w:spacing w:after="0"/>
        <w:rPr>
          <w:rStyle w:val="Hyperlink"/>
          <w:color w:val="0B0C0C"/>
          <w:u w:val="none"/>
          <w:lang w:eastAsia="en-GB"/>
        </w:rPr>
      </w:pPr>
      <w:hyperlink r:id="rId45" w:history="1">
        <w:hyperlink r:id="rId46" w:history="1">
          <w:r w:rsidR="00E42D73">
            <w:rPr>
              <w:rStyle w:val="Hyperlink"/>
              <w:rFonts w:ascii="Arial" w:eastAsia="Times New Roman" w:hAnsi="Arial" w:cs="Arial"/>
              <w:lang w:eastAsia="en-GB"/>
            </w:rPr>
            <w:t>Civil Service Judgement Test Video</w:t>
          </w:r>
        </w:hyperlink>
      </w:hyperlink>
    </w:p>
    <w:p w14:paraId="74A7189B" w14:textId="77777777" w:rsidR="00910C84" w:rsidRPr="00910C84" w:rsidRDefault="00910C84" w:rsidP="00910C84">
      <w:pPr>
        <w:pStyle w:val="ListBullet"/>
        <w:numPr>
          <w:ilvl w:val="0"/>
          <w:numId w:val="0"/>
        </w:numPr>
        <w:spacing w:after="0"/>
        <w:ind w:left="284"/>
        <w:rPr>
          <w:color w:val="0B0C0C"/>
          <w:lang w:eastAsia="en-GB"/>
        </w:rPr>
      </w:pPr>
    </w:p>
    <w:p w14:paraId="3C9F9465" w14:textId="5B52500A" w:rsidR="00CD7C72" w:rsidRPr="000539BC" w:rsidRDefault="00917F76" w:rsidP="00910C84">
      <w:pPr>
        <w:pStyle w:val="Heading2-green"/>
        <w:spacing w:after="0"/>
        <w:rPr>
          <w:color w:val="00B050"/>
        </w:rPr>
      </w:pPr>
      <w:bookmarkStart w:id="6" w:name="_Toc63781633"/>
      <w:r w:rsidRPr="000539BC">
        <w:rPr>
          <w:color w:val="00B050"/>
        </w:rPr>
        <w:t>Interview and assessment</w:t>
      </w:r>
      <w:bookmarkEnd w:id="6"/>
    </w:p>
    <w:p w14:paraId="739802B6" w14:textId="4F3B7618" w:rsidR="00910C84" w:rsidRPr="00910C84" w:rsidRDefault="00190769" w:rsidP="00910C84">
      <w:pPr>
        <w:pStyle w:val="BodyText"/>
        <w:spacing w:after="0"/>
        <w:rPr>
          <w:rFonts w:ascii="Arial" w:hAnsi="Arial" w:cs="Arial"/>
          <w:szCs w:val="24"/>
        </w:rPr>
      </w:pPr>
      <w:r>
        <w:br/>
      </w:r>
      <w:r w:rsidR="00910C84" w:rsidRPr="00910C84">
        <w:rPr>
          <w:rFonts w:ascii="Arial" w:hAnsi="Arial" w:cs="Arial"/>
          <w:szCs w:val="24"/>
        </w:rPr>
        <w:t>If you pass shortlisting stage, you will be invited to undertake a</w:t>
      </w:r>
      <w:r w:rsidR="00C92436">
        <w:rPr>
          <w:rFonts w:ascii="Arial" w:hAnsi="Arial" w:cs="Arial"/>
          <w:szCs w:val="24"/>
        </w:rPr>
        <w:t xml:space="preserve"> </w:t>
      </w:r>
      <w:r w:rsidR="00D448D6" w:rsidRPr="000539BC">
        <w:rPr>
          <w:rFonts w:ascii="Arial" w:hAnsi="Arial" w:cs="Arial"/>
          <w:b/>
          <w:bCs/>
          <w:szCs w:val="24"/>
        </w:rPr>
        <w:t xml:space="preserve">pre-recorded </w:t>
      </w:r>
      <w:r w:rsidR="00C92436" w:rsidRPr="000539BC">
        <w:rPr>
          <w:rFonts w:ascii="Arial" w:hAnsi="Arial" w:cs="Arial"/>
          <w:b/>
          <w:bCs/>
          <w:szCs w:val="24"/>
        </w:rPr>
        <w:t xml:space="preserve">online </w:t>
      </w:r>
      <w:r w:rsidR="00910C84" w:rsidRPr="000539BC">
        <w:rPr>
          <w:rFonts w:ascii="Arial" w:hAnsi="Arial" w:cs="Arial"/>
          <w:b/>
          <w:bCs/>
          <w:szCs w:val="24"/>
        </w:rPr>
        <w:t>interview</w:t>
      </w:r>
      <w:r w:rsidR="00910C84" w:rsidRPr="00910C84">
        <w:rPr>
          <w:rFonts w:ascii="Arial" w:hAnsi="Arial" w:cs="Arial"/>
          <w:szCs w:val="24"/>
        </w:rPr>
        <w:t xml:space="preserve">. </w:t>
      </w:r>
    </w:p>
    <w:p w14:paraId="6D4B3799" w14:textId="3C67D0F9" w:rsidR="00910C84" w:rsidRDefault="00910C84" w:rsidP="00910C84">
      <w:pPr>
        <w:pStyle w:val="BodyText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You will have the opportunity to respond to questions that have been selected for this role - the best part - you can take this interview </w:t>
      </w:r>
      <w:r w:rsidRPr="005866BA">
        <w:rPr>
          <w:rFonts w:ascii="Arial" w:hAnsi="Arial" w:cs="Arial"/>
          <w:b/>
          <w:bCs/>
          <w:szCs w:val="24"/>
        </w:rPr>
        <w:t>anywhere</w:t>
      </w:r>
      <w:r w:rsidRPr="00910C84">
        <w:rPr>
          <w:rFonts w:ascii="Arial" w:hAnsi="Arial" w:cs="Arial"/>
          <w:szCs w:val="24"/>
        </w:rPr>
        <w:t xml:space="preserve"> and at a time that is </w:t>
      </w:r>
      <w:r w:rsidRPr="005866BA">
        <w:rPr>
          <w:rFonts w:ascii="Arial" w:hAnsi="Arial" w:cs="Arial"/>
          <w:b/>
          <w:bCs/>
          <w:szCs w:val="24"/>
        </w:rPr>
        <w:t>convenient</w:t>
      </w:r>
      <w:r w:rsidRPr="00910C84">
        <w:rPr>
          <w:rFonts w:ascii="Arial" w:hAnsi="Arial" w:cs="Arial"/>
          <w:szCs w:val="24"/>
        </w:rPr>
        <w:t xml:space="preserve"> for you within the deadline. </w:t>
      </w:r>
    </w:p>
    <w:p w14:paraId="79A0E99B" w14:textId="3D9B3A1E" w:rsidR="00910C84" w:rsidRPr="000539BC" w:rsidRDefault="00910C84" w:rsidP="00910C84">
      <w:pPr>
        <w:pStyle w:val="BodyText"/>
        <w:rPr>
          <w:rFonts w:ascii="Arial" w:hAnsi="Arial" w:cs="Arial"/>
          <w:b/>
          <w:bCs/>
          <w:color w:val="00B050"/>
          <w:sz w:val="28"/>
          <w:szCs w:val="28"/>
        </w:rPr>
      </w:pPr>
      <w:r w:rsidRPr="000539BC">
        <w:rPr>
          <w:rFonts w:ascii="Arial" w:hAnsi="Arial" w:cs="Arial"/>
          <w:b/>
          <w:bCs/>
          <w:color w:val="00B050"/>
          <w:sz w:val="28"/>
          <w:szCs w:val="28"/>
        </w:rPr>
        <w:t>The interview offers you the following benefits:</w:t>
      </w:r>
    </w:p>
    <w:p w14:paraId="2D2ED76C" w14:textId="63662774" w:rsidR="00910C84" w:rsidRPr="00910C84" w:rsidRDefault="00910C84" w:rsidP="0071093A">
      <w:pPr>
        <w:pStyle w:val="BodyText"/>
        <w:numPr>
          <w:ilvl w:val="0"/>
          <w:numId w:val="22"/>
        </w:numPr>
        <w:spacing w:after="0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The chance to bring your </w:t>
      </w:r>
      <w:r w:rsidRPr="005866BA">
        <w:rPr>
          <w:rFonts w:ascii="Arial" w:hAnsi="Arial" w:cs="Arial"/>
          <w:b/>
          <w:bCs/>
          <w:szCs w:val="24"/>
        </w:rPr>
        <w:t>skills and attributes alive</w:t>
      </w:r>
    </w:p>
    <w:p w14:paraId="790B044D" w14:textId="6108FDB3" w:rsidR="00910C84" w:rsidRPr="00910C84" w:rsidRDefault="00910C84" w:rsidP="0071093A">
      <w:pPr>
        <w:pStyle w:val="BodyText"/>
        <w:numPr>
          <w:ilvl w:val="0"/>
          <w:numId w:val="22"/>
        </w:numPr>
        <w:spacing w:after="0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Really </w:t>
      </w:r>
      <w:r w:rsidRPr="005866BA">
        <w:rPr>
          <w:rFonts w:ascii="Arial" w:hAnsi="Arial" w:cs="Arial"/>
          <w:b/>
          <w:bCs/>
          <w:szCs w:val="24"/>
        </w:rPr>
        <w:t>demonstrate why</w:t>
      </w:r>
      <w:r w:rsidRPr="00910C84">
        <w:rPr>
          <w:rFonts w:ascii="Arial" w:hAnsi="Arial" w:cs="Arial"/>
          <w:szCs w:val="24"/>
        </w:rPr>
        <w:t xml:space="preserve"> you're ideal for the job</w:t>
      </w:r>
    </w:p>
    <w:p w14:paraId="3DC3854D" w14:textId="1249B47C" w:rsidR="00910C84" w:rsidRDefault="00910C84" w:rsidP="0071093A">
      <w:pPr>
        <w:pStyle w:val="BodyText"/>
        <w:numPr>
          <w:ilvl w:val="0"/>
          <w:numId w:val="22"/>
        </w:numPr>
        <w:spacing w:after="0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Demonstrate your </w:t>
      </w:r>
      <w:r w:rsidRPr="005866BA">
        <w:rPr>
          <w:rFonts w:ascii="Arial" w:hAnsi="Arial" w:cs="Arial"/>
          <w:b/>
          <w:bCs/>
          <w:szCs w:val="24"/>
        </w:rPr>
        <w:t>communication skills in 'real-time'</w:t>
      </w:r>
    </w:p>
    <w:p w14:paraId="16C2C0B5" w14:textId="77777777" w:rsidR="00910C84" w:rsidRPr="00910C84" w:rsidRDefault="00910C84" w:rsidP="00910C84">
      <w:pPr>
        <w:pStyle w:val="BodyText"/>
        <w:spacing w:after="0"/>
        <w:rPr>
          <w:rFonts w:ascii="Arial" w:hAnsi="Arial" w:cs="Arial"/>
          <w:szCs w:val="24"/>
        </w:rPr>
      </w:pPr>
    </w:p>
    <w:p w14:paraId="7E428FCD" w14:textId="10DDB1BE" w:rsidR="00D91B40" w:rsidRDefault="00910C84" w:rsidP="00910C84">
      <w:pPr>
        <w:pStyle w:val="BodyText"/>
      </w:pPr>
      <w:r w:rsidRPr="00910C84">
        <w:rPr>
          <w:rFonts w:ascii="Arial" w:hAnsi="Arial" w:cs="Arial"/>
          <w:szCs w:val="24"/>
        </w:rPr>
        <w:t>We encourage you to complete this interview as soon as possible before the deadline so we can help you if you require any technical support.</w:t>
      </w:r>
    </w:p>
    <w:p w14:paraId="4D85A23C" w14:textId="5A6677A4" w:rsidR="003C6A29" w:rsidRPr="000539BC" w:rsidRDefault="003C6A29" w:rsidP="000C778E">
      <w:pPr>
        <w:pStyle w:val="Heading3"/>
        <w:rPr>
          <w:color w:val="00B050"/>
        </w:rPr>
      </w:pPr>
      <w:r w:rsidRPr="000539BC">
        <w:rPr>
          <w:color w:val="00B050"/>
        </w:rPr>
        <w:t xml:space="preserve">Driving </w:t>
      </w:r>
      <w:r w:rsidR="00086369" w:rsidRPr="000539BC">
        <w:rPr>
          <w:color w:val="00B050"/>
        </w:rPr>
        <w:t>a</w:t>
      </w:r>
      <w:r w:rsidRPr="000539BC">
        <w:rPr>
          <w:color w:val="00B050"/>
        </w:rPr>
        <w:t>ssessment</w:t>
      </w:r>
    </w:p>
    <w:p w14:paraId="71070EF8" w14:textId="4B00EBC5" w:rsidR="00910C84" w:rsidRDefault="00910C84" w:rsidP="003C6A29">
      <w:pPr>
        <w:spacing w:after="160" w:line="259" w:lineRule="auto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Successful interview candidates will be invited to a </w:t>
      </w:r>
      <w:r w:rsidRPr="005866BA">
        <w:rPr>
          <w:rFonts w:ascii="Arial" w:hAnsi="Arial" w:cs="Arial"/>
          <w:b/>
          <w:bCs/>
          <w:szCs w:val="24"/>
        </w:rPr>
        <w:t>driving</w:t>
      </w:r>
      <w:r w:rsidR="00E9219A">
        <w:rPr>
          <w:rFonts w:ascii="Arial" w:hAnsi="Arial" w:cs="Arial"/>
          <w:b/>
          <w:bCs/>
          <w:szCs w:val="24"/>
        </w:rPr>
        <w:t xml:space="preserve"> </w:t>
      </w:r>
      <w:r w:rsidRPr="005866BA">
        <w:rPr>
          <w:rFonts w:ascii="Arial" w:hAnsi="Arial" w:cs="Arial"/>
          <w:b/>
          <w:bCs/>
          <w:szCs w:val="24"/>
        </w:rPr>
        <w:t xml:space="preserve">assessment </w:t>
      </w:r>
      <w:r w:rsidRPr="00910C84">
        <w:rPr>
          <w:rFonts w:ascii="Arial" w:hAnsi="Arial" w:cs="Arial"/>
          <w:szCs w:val="24"/>
        </w:rPr>
        <w:t xml:space="preserve">(undertaken in a manual car, provided by DVSA). </w:t>
      </w:r>
    </w:p>
    <w:p w14:paraId="4BC29162" w14:textId="7D61C84B" w:rsidR="00967F6A" w:rsidRPr="0071093A" w:rsidRDefault="00967F6A" w:rsidP="0071093A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Cs w:val="24"/>
        </w:rPr>
      </w:pPr>
      <w:r w:rsidRPr="0071093A">
        <w:rPr>
          <w:rFonts w:ascii="Arial" w:hAnsi="Arial" w:cs="Arial"/>
          <w:color w:val="000000" w:themeColor="text1"/>
          <w:szCs w:val="24"/>
        </w:rPr>
        <w:t xml:space="preserve">You will be </w:t>
      </w:r>
      <w:r w:rsidR="00E30B14">
        <w:rPr>
          <w:rFonts w:ascii="Arial" w:hAnsi="Arial" w:cs="Arial"/>
          <w:color w:val="000000" w:themeColor="text1"/>
          <w:szCs w:val="24"/>
        </w:rPr>
        <w:t>required</w:t>
      </w:r>
      <w:r w:rsidRPr="0071093A">
        <w:rPr>
          <w:rFonts w:ascii="Arial" w:hAnsi="Arial" w:cs="Arial"/>
          <w:color w:val="000000" w:themeColor="text1"/>
          <w:szCs w:val="24"/>
        </w:rPr>
        <w:t xml:space="preserve"> to drive</w:t>
      </w:r>
      <w:r w:rsidR="00353D5F">
        <w:rPr>
          <w:rFonts w:ascii="Arial" w:hAnsi="Arial" w:cs="Arial"/>
          <w:color w:val="000000" w:themeColor="text1"/>
          <w:szCs w:val="24"/>
        </w:rPr>
        <w:t xml:space="preserve"> </w:t>
      </w:r>
      <w:r w:rsidRPr="0071093A">
        <w:rPr>
          <w:rFonts w:ascii="Arial" w:hAnsi="Arial" w:cs="Arial"/>
          <w:color w:val="000000" w:themeColor="text1"/>
          <w:szCs w:val="24"/>
        </w:rPr>
        <w:t xml:space="preserve">on </w:t>
      </w:r>
      <w:r w:rsidRPr="0071093A">
        <w:rPr>
          <w:rFonts w:ascii="Arial" w:hAnsi="Arial" w:cs="Arial"/>
          <w:b/>
          <w:bCs/>
          <w:color w:val="000000" w:themeColor="text1"/>
          <w:szCs w:val="24"/>
        </w:rPr>
        <w:t xml:space="preserve">various types of </w:t>
      </w:r>
      <w:r w:rsidR="00FF02DF" w:rsidRPr="0071093A">
        <w:rPr>
          <w:rFonts w:ascii="Arial" w:hAnsi="Arial" w:cs="Arial"/>
          <w:b/>
          <w:bCs/>
          <w:color w:val="000000" w:themeColor="text1"/>
          <w:szCs w:val="24"/>
        </w:rPr>
        <w:t>roads</w:t>
      </w:r>
      <w:r w:rsidRPr="0071093A">
        <w:rPr>
          <w:rFonts w:ascii="Arial" w:hAnsi="Arial" w:cs="Arial"/>
          <w:color w:val="000000" w:themeColor="text1"/>
          <w:szCs w:val="24"/>
        </w:rPr>
        <w:t xml:space="preserve"> and in </w:t>
      </w:r>
      <w:r w:rsidRPr="0071093A">
        <w:rPr>
          <w:rFonts w:ascii="Arial" w:hAnsi="Arial" w:cs="Arial"/>
          <w:b/>
          <w:bCs/>
          <w:color w:val="000000" w:themeColor="text1"/>
          <w:szCs w:val="24"/>
        </w:rPr>
        <w:t>different traffic conditions</w:t>
      </w:r>
      <w:r w:rsidRPr="0071093A">
        <w:rPr>
          <w:rFonts w:ascii="Arial" w:hAnsi="Arial" w:cs="Arial"/>
          <w:color w:val="000000" w:themeColor="text1"/>
          <w:szCs w:val="24"/>
        </w:rPr>
        <w:t xml:space="preserve">. This will include a section of independent driving.  </w:t>
      </w:r>
    </w:p>
    <w:p w14:paraId="1AADC8B7" w14:textId="3E747DC9" w:rsidR="003C6A29" w:rsidRPr="0071093A" w:rsidRDefault="003C6A29" w:rsidP="0071093A">
      <w:pPr>
        <w:pStyle w:val="ListParagraph"/>
        <w:numPr>
          <w:ilvl w:val="0"/>
          <w:numId w:val="23"/>
        </w:numPr>
        <w:rPr>
          <w:rFonts w:ascii="Arial" w:hAnsi="Arial" w:cs="Arial"/>
          <w:szCs w:val="24"/>
        </w:rPr>
      </w:pPr>
      <w:r w:rsidRPr="0071093A">
        <w:rPr>
          <w:rFonts w:ascii="Arial" w:hAnsi="Arial" w:cs="Arial"/>
          <w:szCs w:val="24"/>
        </w:rPr>
        <w:t xml:space="preserve">You’ll be asked to give a </w:t>
      </w:r>
      <w:r w:rsidR="00C17348" w:rsidRPr="00C17348">
        <w:rPr>
          <w:rFonts w:ascii="Arial" w:hAnsi="Arial" w:cs="Arial"/>
          <w:b/>
          <w:bCs/>
          <w:szCs w:val="24"/>
        </w:rPr>
        <w:t>short</w:t>
      </w:r>
      <w:r w:rsidR="00C17348">
        <w:rPr>
          <w:rFonts w:ascii="Arial" w:hAnsi="Arial" w:cs="Arial"/>
          <w:szCs w:val="24"/>
        </w:rPr>
        <w:t xml:space="preserve"> </w:t>
      </w:r>
      <w:r w:rsidRPr="0071093A">
        <w:rPr>
          <w:rFonts w:ascii="Arial" w:hAnsi="Arial" w:cs="Arial"/>
          <w:szCs w:val="24"/>
        </w:rPr>
        <w:t xml:space="preserve">talk-through </w:t>
      </w:r>
      <w:r w:rsidR="00A051F3" w:rsidRPr="0071093A">
        <w:rPr>
          <w:rFonts w:ascii="Arial" w:hAnsi="Arial" w:cs="Arial"/>
          <w:szCs w:val="24"/>
        </w:rPr>
        <w:t>of your</w:t>
      </w:r>
      <w:r w:rsidRPr="0071093A">
        <w:rPr>
          <w:rFonts w:ascii="Arial" w:hAnsi="Arial" w:cs="Arial"/>
          <w:szCs w:val="24"/>
        </w:rPr>
        <w:t xml:space="preserve"> </w:t>
      </w:r>
      <w:r w:rsidRPr="0071093A">
        <w:rPr>
          <w:rFonts w:ascii="Arial" w:hAnsi="Arial" w:cs="Arial"/>
          <w:b/>
          <w:bCs/>
          <w:szCs w:val="24"/>
        </w:rPr>
        <w:t>observations</w:t>
      </w:r>
      <w:r w:rsidRPr="0071093A">
        <w:rPr>
          <w:rFonts w:ascii="Arial" w:hAnsi="Arial" w:cs="Arial"/>
          <w:szCs w:val="24"/>
        </w:rPr>
        <w:t>,</w:t>
      </w:r>
      <w:r w:rsidR="00A051F3" w:rsidRPr="0071093A">
        <w:rPr>
          <w:rFonts w:ascii="Arial" w:hAnsi="Arial" w:cs="Arial"/>
          <w:szCs w:val="24"/>
        </w:rPr>
        <w:t xml:space="preserve"> including</w:t>
      </w:r>
      <w:r w:rsidRPr="0071093A">
        <w:rPr>
          <w:rFonts w:ascii="Arial" w:hAnsi="Arial" w:cs="Arial"/>
          <w:szCs w:val="24"/>
        </w:rPr>
        <w:t xml:space="preserve"> how you </w:t>
      </w:r>
      <w:r w:rsidRPr="0071093A">
        <w:rPr>
          <w:rFonts w:ascii="Arial" w:hAnsi="Arial" w:cs="Arial"/>
          <w:b/>
          <w:bCs/>
          <w:szCs w:val="24"/>
        </w:rPr>
        <w:t>prioritise risks</w:t>
      </w:r>
      <w:r w:rsidRPr="0071093A">
        <w:rPr>
          <w:rFonts w:ascii="Arial" w:hAnsi="Arial" w:cs="Arial"/>
          <w:szCs w:val="24"/>
        </w:rPr>
        <w:t xml:space="preserve"> and </w:t>
      </w:r>
      <w:r w:rsidRPr="0071093A">
        <w:rPr>
          <w:rFonts w:ascii="Arial" w:hAnsi="Arial" w:cs="Arial"/>
          <w:b/>
          <w:bCs/>
          <w:szCs w:val="24"/>
        </w:rPr>
        <w:t>plan</w:t>
      </w:r>
      <w:r w:rsidRPr="0071093A">
        <w:rPr>
          <w:rFonts w:ascii="Arial" w:hAnsi="Arial" w:cs="Arial"/>
          <w:szCs w:val="24"/>
        </w:rPr>
        <w:t xml:space="preserve"> your responses accordingly. </w:t>
      </w:r>
      <w:r w:rsidRPr="0071093A">
        <w:rPr>
          <w:rFonts w:ascii="Arial" w:hAnsi="Arial" w:cs="Arial"/>
          <w:b/>
          <w:bCs/>
          <w:szCs w:val="24"/>
        </w:rPr>
        <w:t>Safety and technique</w:t>
      </w:r>
      <w:r w:rsidRPr="0071093A">
        <w:rPr>
          <w:rFonts w:ascii="Arial" w:hAnsi="Arial" w:cs="Arial"/>
          <w:szCs w:val="24"/>
        </w:rPr>
        <w:t xml:space="preserve"> will be assessed, while being mindful of e</w:t>
      </w:r>
      <w:r w:rsidR="00086369" w:rsidRPr="0071093A">
        <w:rPr>
          <w:rFonts w:ascii="Arial" w:hAnsi="Arial" w:cs="Arial"/>
          <w:szCs w:val="24"/>
        </w:rPr>
        <w:t xml:space="preserve">co-safe </w:t>
      </w:r>
      <w:r w:rsidRPr="0071093A">
        <w:rPr>
          <w:rFonts w:ascii="Arial" w:hAnsi="Arial" w:cs="Arial"/>
          <w:szCs w:val="24"/>
        </w:rPr>
        <w:t>driving techniques.</w:t>
      </w:r>
    </w:p>
    <w:p w14:paraId="36E67D24" w14:textId="26D41592" w:rsidR="005D3BFC" w:rsidRDefault="003C6A29" w:rsidP="004F3EEC">
      <w:pPr>
        <w:pStyle w:val="Callouttext"/>
        <w:ind w:left="0"/>
        <w:rPr>
          <w:rFonts w:ascii="Arial" w:hAnsi="Arial" w:cs="Arial"/>
          <w:szCs w:val="24"/>
        </w:rPr>
      </w:pPr>
      <w:r w:rsidRPr="003C6A29">
        <w:t xml:space="preserve">Full requirements detailing these 12 </w:t>
      </w:r>
      <w:r w:rsidR="00AB5EBD">
        <w:t>profi</w:t>
      </w:r>
      <w:r w:rsidR="00A750EF">
        <w:t>cien</w:t>
      </w:r>
      <w:r w:rsidRPr="003C6A29">
        <w:t xml:space="preserve">cies will be sent to all shortlisted candidates who are invited for a driving assessment. </w:t>
      </w:r>
      <w:r w:rsidR="00830753">
        <w:t xml:space="preserve">To find out more visit </w:t>
      </w:r>
      <w:hyperlink r:id="rId47" w:history="1">
        <w:r w:rsidR="004237E8" w:rsidRPr="000A4BAA">
          <w:rPr>
            <w:rStyle w:val="Hyperlink"/>
          </w:rPr>
          <w:t xml:space="preserve">DVSA </w:t>
        </w:r>
        <w:r w:rsidR="000A4BAA" w:rsidRPr="000A4BAA">
          <w:rPr>
            <w:rStyle w:val="Hyperlink"/>
          </w:rPr>
          <w:t>Driving Examiner</w:t>
        </w:r>
      </w:hyperlink>
      <w:r w:rsidR="000A4BAA">
        <w:t xml:space="preserve">. </w:t>
      </w:r>
      <w:r w:rsidR="004237E8">
        <w:t xml:space="preserve"> </w:t>
      </w:r>
      <w:r w:rsidRPr="003C6A29">
        <w:t xml:space="preserve"> </w:t>
      </w:r>
    </w:p>
    <w:p w14:paraId="4197B1A1" w14:textId="57492631" w:rsidR="00E5547B" w:rsidRPr="00820C29" w:rsidRDefault="00C569FE" w:rsidP="00FF7E0B">
      <w:pPr>
        <w:pStyle w:val="Heading2-orange"/>
        <w:rPr>
          <w:sz w:val="64"/>
          <w:szCs w:val="64"/>
        </w:rPr>
      </w:pPr>
      <w:bookmarkStart w:id="7" w:name="_Toc63781639"/>
      <w:r w:rsidRPr="00820C29">
        <w:rPr>
          <w:sz w:val="64"/>
          <w:szCs w:val="64"/>
        </w:rPr>
        <w:lastRenderedPageBreak/>
        <w:t>Fixed Term Contract</w:t>
      </w:r>
      <w:r w:rsidR="00E54FB3" w:rsidRPr="00820C29">
        <w:rPr>
          <w:sz w:val="64"/>
          <w:szCs w:val="64"/>
        </w:rPr>
        <w:t>s</w:t>
      </w:r>
    </w:p>
    <w:p w14:paraId="319D953F" w14:textId="77777777" w:rsidR="00F44D0F" w:rsidRDefault="00F44D0F" w:rsidP="00F44D0F">
      <w:pPr>
        <w:pStyle w:val="BodyText"/>
      </w:pPr>
      <w:r>
        <w:t>We intend to employ extra driving examiners to help meet this demand over a fixed period, which means yo</w:t>
      </w:r>
      <w:r w:rsidRPr="00300A41">
        <w:t xml:space="preserve">ur contract will be up to </w:t>
      </w:r>
      <w:r w:rsidRPr="0049164E">
        <w:t>24</w:t>
      </w:r>
      <w:r w:rsidRPr="00300A41">
        <w:t xml:space="preserve"> </w:t>
      </w:r>
      <w:r>
        <w:t>m</w:t>
      </w:r>
      <w:r w:rsidRPr="00300A41">
        <w:t>onths</w:t>
      </w:r>
      <w:r>
        <w:t xml:space="preserve"> in duration. </w:t>
      </w:r>
      <w:r w:rsidRPr="00300A41">
        <w:t xml:space="preserve">This </w:t>
      </w:r>
      <w:r>
        <w:t>is</w:t>
      </w:r>
      <w:r w:rsidRPr="00300A41">
        <w:t xml:space="preserve"> a temporary position</w:t>
      </w:r>
      <w:r>
        <w:t>,</w:t>
      </w:r>
      <w:r w:rsidRPr="00300A41">
        <w:t xml:space="preserve"> and the type of contract you will be offered will depend on your current contract status.</w:t>
      </w:r>
    </w:p>
    <w:p w14:paraId="057366C9" w14:textId="77777777" w:rsidR="00F44D0F" w:rsidRDefault="00F44D0F" w:rsidP="00F44D0F">
      <w:pPr>
        <w:pStyle w:val="Heading4"/>
      </w:pPr>
      <w:r>
        <w:t>External candidates</w:t>
      </w:r>
    </w:p>
    <w:p w14:paraId="373AD8C7" w14:textId="767BBB26" w:rsidR="00F44D0F" w:rsidRDefault="00F44D0F" w:rsidP="00F44D0F">
      <w:pPr>
        <w:pStyle w:val="ListBullet"/>
      </w:pPr>
      <w:r w:rsidRPr="00300A41">
        <w:t>If you are not currently employed by the Civil Service, you</w:t>
      </w:r>
      <w:r w:rsidR="00FF1EDE">
        <w:t>’</w:t>
      </w:r>
      <w:r w:rsidRPr="00300A41">
        <w:t>ll be issued</w:t>
      </w:r>
      <w:r>
        <w:t xml:space="preserve"> with</w:t>
      </w:r>
      <w:r w:rsidRPr="00300A41">
        <w:t xml:space="preserve"> a fixed term contract. Towards the end of the fixed term period, </w:t>
      </w:r>
      <w:r>
        <w:t>we</w:t>
      </w:r>
      <w:r w:rsidRPr="00300A41">
        <w:t xml:space="preserve"> will reassess </w:t>
      </w:r>
      <w:r>
        <w:t>our</w:t>
      </w:r>
      <w:r w:rsidRPr="00300A41">
        <w:t xml:space="preserve"> business needs and requirements and if appropriate, </w:t>
      </w:r>
      <w:r>
        <w:t>you may be offered an ongoing contract.</w:t>
      </w:r>
    </w:p>
    <w:p w14:paraId="679B2721" w14:textId="77777777" w:rsidR="00F44D0F" w:rsidRDefault="00F44D0F" w:rsidP="00F44D0F">
      <w:pPr>
        <w:pStyle w:val="Heading4"/>
      </w:pPr>
      <w:r w:rsidRPr="00300A41">
        <w:t>Across Government (OGD)</w:t>
      </w:r>
    </w:p>
    <w:p w14:paraId="4638F8DA" w14:textId="77777777" w:rsidR="00F44D0F" w:rsidRPr="00815848" w:rsidRDefault="00F44D0F" w:rsidP="00F44D0F">
      <w:pPr>
        <w:pStyle w:val="ListBullet"/>
      </w:pPr>
      <w:r w:rsidRPr="00300A41">
        <w:t>If you are already employed by another government department, either on a permanent or fixed term basis</w:t>
      </w:r>
      <w:r>
        <w:t>,</w:t>
      </w:r>
      <w:r w:rsidRPr="00300A41">
        <w:t xml:space="preserve"> you will require agreement from your manager and department to </w:t>
      </w:r>
      <w:r>
        <w:t>apply, then be</w:t>
      </w:r>
      <w:r w:rsidRPr="00300A41">
        <w:t xml:space="preserve"> loaned</w:t>
      </w:r>
      <w:r>
        <w:t xml:space="preserve"> </w:t>
      </w:r>
      <w:r w:rsidRPr="00300A41">
        <w:t xml:space="preserve">to </w:t>
      </w:r>
      <w:r>
        <w:t>t</w:t>
      </w:r>
      <w:r w:rsidRPr="00300A41">
        <w:t xml:space="preserve">he DVSA for the duration of the fixed term contract. </w:t>
      </w:r>
    </w:p>
    <w:p w14:paraId="03DDD700" w14:textId="6C9AAB42" w:rsidR="00E5547B" w:rsidRDefault="00F44D0F" w:rsidP="00FF7E0B">
      <w:pPr>
        <w:pStyle w:val="ListBullet"/>
      </w:pPr>
      <w:r w:rsidRPr="00300A41">
        <w:t xml:space="preserve">At the end of your </w:t>
      </w:r>
      <w:r>
        <w:t>loan,</w:t>
      </w:r>
      <w:r w:rsidRPr="00300A41">
        <w:t xml:space="preserve"> you will return to your home department. </w:t>
      </w:r>
      <w:r>
        <w:t xml:space="preserve">If this is not possible due to organisational changes/business reasons, you will be treated in accordance with any applicable </w:t>
      </w:r>
      <w:hyperlink r:id="rId48" w:history="1">
        <w:r w:rsidRPr="00F13457">
          <w:rPr>
            <w:rStyle w:val="Hyperlink"/>
            <w:rFonts w:ascii="Arial" w:hAnsi="Arial" w:cs="Arial"/>
            <w:szCs w:val="24"/>
          </w:rPr>
          <w:t xml:space="preserve">redeployment processes </w:t>
        </w:r>
      </w:hyperlink>
      <w:r w:rsidRPr="00F13457">
        <w:rPr>
          <w:rFonts w:ascii="Arial" w:hAnsi="Arial" w:cs="Arial"/>
          <w:szCs w:val="24"/>
        </w:rPr>
        <w:t xml:space="preserve">or </w:t>
      </w:r>
      <w:hyperlink r:id="rId49" w:history="1">
        <w:r w:rsidRPr="00F13457">
          <w:rPr>
            <w:rStyle w:val="Hyperlink"/>
            <w:rFonts w:ascii="Arial" w:hAnsi="Arial" w:cs="Arial"/>
            <w:szCs w:val="24"/>
          </w:rPr>
          <w:t>loan guidance</w:t>
        </w:r>
      </w:hyperlink>
      <w:r w:rsidRPr="00F13457">
        <w:rPr>
          <w:rFonts w:ascii="Arial" w:hAnsi="Arial" w:cs="Arial"/>
          <w:szCs w:val="24"/>
        </w:rPr>
        <w:t>.</w:t>
      </w:r>
    </w:p>
    <w:p w14:paraId="574410E6" w14:textId="77777777" w:rsidR="00C228C4" w:rsidRDefault="00C228C4" w:rsidP="00FF7E0B">
      <w:pPr>
        <w:pStyle w:val="Heading2-orange"/>
      </w:pPr>
    </w:p>
    <w:p w14:paraId="2C9342CF" w14:textId="11FAA2CB" w:rsidR="00FF7E0B" w:rsidRDefault="006B5A66" w:rsidP="00FF7E0B">
      <w:pPr>
        <w:pStyle w:val="Heading2-orange"/>
      </w:pPr>
      <w:r>
        <w:t>Find out more about working with us</w:t>
      </w:r>
      <w:bookmarkEnd w:id="7"/>
    </w:p>
    <w:p w14:paraId="1301EB70" w14:textId="0AED86E7" w:rsidR="008D111E" w:rsidRDefault="008611E1" w:rsidP="00C04A60">
      <w:pPr>
        <w:pStyle w:val="FirstParagraph"/>
        <w:rPr>
          <w:sz w:val="20"/>
          <w:szCs w:val="20"/>
        </w:rPr>
      </w:pPr>
      <w:r w:rsidRPr="00D62795">
        <w:rPr>
          <w:sz w:val="20"/>
          <w:szCs w:val="20"/>
        </w:rPr>
        <w:t xml:space="preserve">If you want to </w:t>
      </w:r>
      <w:r w:rsidR="00954F86" w:rsidRPr="00D62795">
        <w:rPr>
          <w:sz w:val="20"/>
          <w:szCs w:val="20"/>
        </w:rPr>
        <w:t xml:space="preserve">learn more about </w:t>
      </w:r>
      <w:r w:rsidR="00AD0B15">
        <w:rPr>
          <w:sz w:val="20"/>
          <w:szCs w:val="20"/>
        </w:rPr>
        <w:t>us</w:t>
      </w:r>
      <w:r w:rsidR="00954F86" w:rsidRPr="00D62795">
        <w:rPr>
          <w:sz w:val="20"/>
          <w:szCs w:val="20"/>
        </w:rPr>
        <w:t>, our culture, and what it</w:t>
      </w:r>
      <w:r w:rsidRPr="00D62795">
        <w:rPr>
          <w:sz w:val="20"/>
          <w:szCs w:val="20"/>
        </w:rPr>
        <w:t>'</w:t>
      </w:r>
      <w:r w:rsidR="00954F86" w:rsidRPr="00D62795">
        <w:rPr>
          <w:sz w:val="20"/>
          <w:szCs w:val="20"/>
        </w:rPr>
        <w:t>s like working with us</w:t>
      </w:r>
      <w:r w:rsidRPr="00D62795">
        <w:rPr>
          <w:sz w:val="20"/>
          <w:szCs w:val="20"/>
        </w:rPr>
        <w:t>, please see below.</w:t>
      </w:r>
    </w:p>
    <w:p w14:paraId="0098F72F" w14:textId="46FADB84" w:rsidR="001D6A66" w:rsidRDefault="001D6A66" w:rsidP="001D6A66">
      <w:pPr>
        <w:pStyle w:val="BodyText"/>
        <w:rPr>
          <w:rStyle w:val="Hyperlink"/>
          <w:bCs/>
          <w:sz w:val="20"/>
          <w:szCs w:val="20"/>
        </w:rPr>
      </w:pPr>
      <w:r w:rsidRPr="001D6A66">
        <w:rPr>
          <w:b/>
          <w:bCs/>
        </w:rPr>
        <w:t>To apply for this role, and to see other vacancies at DVSA, visit Civil Service Jobs:</w:t>
      </w:r>
      <w:r w:rsidRPr="001D6A66">
        <w:rPr>
          <w:b/>
          <w:bCs/>
          <w:sz w:val="20"/>
          <w:szCs w:val="20"/>
        </w:rPr>
        <w:t xml:space="preserve"> </w:t>
      </w:r>
      <w:hyperlink r:id="rId50" w:history="1">
        <w:r w:rsidRPr="00D62795">
          <w:rPr>
            <w:rStyle w:val="Hyperlink"/>
            <w:bCs/>
            <w:sz w:val="20"/>
            <w:szCs w:val="20"/>
          </w:rPr>
          <w:t>www.civilservicejobs.service.gov.uk</w:t>
        </w:r>
      </w:hyperlink>
    </w:p>
    <w:p w14:paraId="75334192" w14:textId="7E4F225C" w:rsidR="009143D4" w:rsidRPr="00D62795" w:rsidRDefault="008612FB" w:rsidP="001D6A66">
      <w:pPr>
        <w:pStyle w:val="ListBullet"/>
        <w:numPr>
          <w:ilvl w:val="0"/>
          <w:numId w:val="0"/>
        </w:numPr>
        <w:spacing w:line="240" w:lineRule="auto"/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</w:pPr>
      <w:r w:rsidRPr="00D62795"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  <w:t>To f</w:t>
      </w:r>
      <w:r w:rsidR="009143D4" w:rsidRPr="00D62795"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  <w:t>ind out more</w:t>
      </w:r>
      <w:r w:rsidRPr="00D62795"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  <w:t xml:space="preserve"> information about our virtual events and open days,</w:t>
      </w:r>
      <w:r w:rsidR="009143D4" w:rsidRPr="00D62795"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  <w:t xml:space="preserve"> </w:t>
      </w:r>
      <w:r w:rsidRPr="00D62795"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  <w:t xml:space="preserve">please visit our Driving Examiner </w:t>
      </w:r>
      <w:r w:rsidR="00020CC9">
        <w:rPr>
          <w:rStyle w:val="Heading4Char"/>
          <w:rFonts w:asciiTheme="minorHAnsi" w:eastAsiaTheme="minorHAnsi" w:hAnsiTheme="minorHAnsi" w:cstheme="minorBidi"/>
          <w:bCs/>
          <w:iCs w:val="0"/>
          <w:sz w:val="20"/>
          <w:szCs w:val="20"/>
        </w:rPr>
        <w:t>page</w:t>
      </w:r>
    </w:p>
    <w:p w14:paraId="2B86DE53" w14:textId="574B2F77" w:rsidR="008612FB" w:rsidRDefault="00360BEC" w:rsidP="001D6A66">
      <w:pPr>
        <w:rPr>
          <w:sz w:val="20"/>
          <w:szCs w:val="20"/>
        </w:rPr>
      </w:pPr>
      <w:r w:rsidRPr="00D62795">
        <w:rPr>
          <w:sz w:val="20"/>
          <w:szCs w:val="20"/>
        </w:rPr>
        <w:t xml:space="preserve"> </w:t>
      </w:r>
      <w:hyperlink r:id="rId51" w:history="1">
        <w:r w:rsidR="000D3D85" w:rsidRPr="00D62795">
          <w:rPr>
            <w:rStyle w:val="Hyperlink"/>
            <w:sz w:val="20"/>
            <w:szCs w:val="20"/>
          </w:rPr>
          <w:t>Driving Examiner Information</w:t>
        </w:r>
      </w:hyperlink>
      <w:r w:rsidR="000D3D85" w:rsidRPr="00D62795">
        <w:rPr>
          <w:sz w:val="20"/>
          <w:szCs w:val="20"/>
        </w:rPr>
        <w:t xml:space="preserve"> </w:t>
      </w:r>
    </w:p>
    <w:p w14:paraId="7A68CA02" w14:textId="28B4EF16" w:rsidR="001D6A66" w:rsidRPr="00D62795" w:rsidRDefault="001D6A66" w:rsidP="001D6A66">
      <w:pPr>
        <w:rPr>
          <w:sz w:val="20"/>
          <w:szCs w:val="20"/>
        </w:rPr>
      </w:pPr>
      <w:r w:rsidRPr="001D6A66">
        <w:rPr>
          <w:b/>
          <w:bCs/>
          <w:sz w:val="20"/>
          <w:szCs w:val="20"/>
        </w:rPr>
        <w:t>Get more info about DVSA, our work and service, at GOV.UK</w:t>
      </w:r>
      <w:r>
        <w:rPr>
          <w:sz w:val="20"/>
          <w:szCs w:val="20"/>
        </w:rPr>
        <w:t xml:space="preserve">: </w:t>
      </w:r>
      <w:hyperlink r:id="rId52" w:history="1">
        <w:r w:rsidRPr="00D62795">
          <w:rPr>
            <w:rStyle w:val="Hyperlink"/>
            <w:sz w:val="20"/>
            <w:szCs w:val="20"/>
          </w:rPr>
          <w:t>www.gov.uk/dvsa</w:t>
        </w:r>
      </w:hyperlink>
      <w:r w:rsidRPr="00D62795">
        <w:rPr>
          <w:rStyle w:val="Heading4Char"/>
          <w:rFonts w:asciiTheme="minorHAnsi" w:eastAsiaTheme="minorHAnsi" w:hAnsiTheme="minorHAnsi" w:cstheme="minorBidi"/>
          <w:iCs w:val="0"/>
          <w:sz w:val="20"/>
          <w:szCs w:val="20"/>
        </w:rPr>
        <w:t xml:space="preserve">    </w:t>
      </w:r>
    </w:p>
    <w:p w14:paraId="41F0B5A6" w14:textId="31A5BBC7" w:rsidR="00DA1B50" w:rsidRPr="00D62795" w:rsidRDefault="00105B1B" w:rsidP="001D6A66">
      <w:pPr>
        <w:pStyle w:val="ListBullet"/>
        <w:numPr>
          <w:ilvl w:val="0"/>
          <w:numId w:val="0"/>
        </w:numPr>
        <w:spacing w:line="240" w:lineRule="auto"/>
        <w:ind w:left="284"/>
        <w:rPr>
          <w:sz w:val="20"/>
          <w:szCs w:val="20"/>
        </w:rPr>
      </w:pPr>
      <w:r w:rsidRPr="001D6A66">
        <w:rPr>
          <w:b/>
          <w:bCs/>
          <w:sz w:val="20"/>
          <w:szCs w:val="20"/>
        </w:rPr>
        <w:t>Read Despatch, our blog for driver and rider trainers:</w:t>
      </w:r>
      <w:r w:rsidRPr="00D62795">
        <w:rPr>
          <w:sz w:val="20"/>
          <w:szCs w:val="20"/>
        </w:rPr>
        <w:t xml:space="preserve"> </w:t>
      </w:r>
      <w:hyperlink r:id="rId53" w:history="1">
        <w:r w:rsidR="00807665" w:rsidRPr="00D62795">
          <w:rPr>
            <w:rStyle w:val="Hyperlink"/>
            <w:sz w:val="20"/>
            <w:szCs w:val="20"/>
          </w:rPr>
          <w:t>https://despatch.blog.gov.uk/</w:t>
        </w:r>
      </w:hyperlink>
      <w:r w:rsidR="00807665" w:rsidRPr="00D62795">
        <w:rPr>
          <w:sz w:val="20"/>
          <w:szCs w:val="20"/>
        </w:rPr>
        <w:t xml:space="preserve"> </w:t>
      </w:r>
    </w:p>
    <w:p w14:paraId="3A0A3C28" w14:textId="59AA9099" w:rsidR="00C26F16" w:rsidRPr="00BD06ED" w:rsidRDefault="00807665" w:rsidP="00BD06ED">
      <w:pPr>
        <w:pStyle w:val="EmphasisText-orange"/>
        <w:spacing w:line="240" w:lineRule="auto"/>
        <w:rPr>
          <w:b/>
          <w:bCs/>
          <w:sz w:val="20"/>
          <w:szCs w:val="20"/>
        </w:rPr>
      </w:pPr>
      <w:r w:rsidRPr="00D62795">
        <w:rPr>
          <w:b/>
          <w:bCs/>
          <w:sz w:val="20"/>
          <w:szCs w:val="20"/>
        </w:rPr>
        <w:t xml:space="preserve">Sign up for DVSA Directs on driver and rider training and updates to the Highway Code: </w:t>
      </w:r>
      <w:hyperlink r:id="rId54" w:history="1">
        <w:r w:rsidR="00154B61" w:rsidRPr="00D62795">
          <w:rPr>
            <w:rStyle w:val="Hyperlink"/>
            <w:sz w:val="20"/>
            <w:szCs w:val="20"/>
          </w:rPr>
          <w:t>www.gov.uk/guidance/dvsa-email-alert</w:t>
        </w:r>
      </w:hyperlink>
      <w:r w:rsidR="00154B61" w:rsidRPr="00D62795">
        <w:rPr>
          <w:b/>
          <w:bCs/>
          <w:sz w:val="20"/>
          <w:szCs w:val="20"/>
        </w:rPr>
        <w:t xml:space="preserve"> </w:t>
      </w:r>
    </w:p>
    <w:p w14:paraId="6F8A4A08" w14:textId="347650E5" w:rsidR="00B571B3" w:rsidRPr="00DE5AF5" w:rsidRDefault="008D111E" w:rsidP="00E961B4">
      <w:pPr>
        <w:pStyle w:val="Heading4"/>
      </w:pPr>
      <w:r w:rsidRPr="00DE5AF5">
        <w:t>You can also follow us on</w:t>
      </w:r>
      <w:r w:rsidR="00B571B3" w:rsidRPr="00DE5AF5">
        <w:t xml:space="preserve"> social media:</w:t>
      </w:r>
    </w:p>
    <w:p w14:paraId="34382500" w14:textId="1BD8BD4E" w:rsidR="0069182A" w:rsidRPr="00BD06ED" w:rsidRDefault="00E56C5E" w:rsidP="008612FB">
      <w:pPr>
        <w:pStyle w:val="BodyText"/>
        <w:rPr>
          <w:sz w:val="20"/>
          <w:szCs w:val="20"/>
        </w:rPr>
      </w:pPr>
      <w:r w:rsidRPr="00BD06ED">
        <w:rPr>
          <w:noProof/>
          <w:sz w:val="20"/>
          <w:szCs w:val="20"/>
        </w:rPr>
        <w:drawing>
          <wp:inline distT="0" distB="0" distL="0" distR="0" wp14:anchorId="74BEFC7D" wp14:editId="4897E16D">
            <wp:extent cx="395792" cy="2762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r="12208"/>
                    <a:stretch/>
                  </pic:blipFill>
                  <pic:spPr bwMode="auto">
                    <a:xfrm>
                      <a:off x="0" y="0"/>
                      <a:ext cx="413132" cy="2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FDA" w:rsidRPr="00BD06ED">
        <w:rPr>
          <w:sz w:val="20"/>
          <w:szCs w:val="20"/>
        </w:rPr>
        <w:t xml:space="preserve"> </w:t>
      </w:r>
      <w:r w:rsidR="002E5FDA" w:rsidRPr="00BD06ED">
        <w:rPr>
          <w:b/>
          <w:bCs/>
          <w:sz w:val="20"/>
          <w:szCs w:val="20"/>
        </w:rPr>
        <w:t>Twitter</w:t>
      </w:r>
      <w:r w:rsidR="002E5FDA" w:rsidRPr="00BD06ED">
        <w:rPr>
          <w:sz w:val="20"/>
          <w:szCs w:val="20"/>
        </w:rPr>
        <w:t xml:space="preserve"> </w:t>
      </w:r>
      <w:r w:rsidR="00A6014F" w:rsidRPr="00BD06ED">
        <w:rPr>
          <w:sz w:val="20"/>
          <w:szCs w:val="20"/>
        </w:rPr>
        <w:t>–</w:t>
      </w:r>
      <w:r w:rsidR="002E5FDA" w:rsidRPr="00BD06ED">
        <w:rPr>
          <w:sz w:val="20"/>
          <w:szCs w:val="20"/>
        </w:rPr>
        <w:t xml:space="preserve"> </w:t>
      </w:r>
      <w:hyperlink r:id="rId56" w:history="1">
        <w:r w:rsidR="002E5FDA" w:rsidRPr="00BD06ED">
          <w:rPr>
            <w:rStyle w:val="Hyperlink"/>
            <w:sz w:val="20"/>
            <w:szCs w:val="20"/>
          </w:rPr>
          <w:t>@dvsagovuk</w:t>
        </w:r>
      </w:hyperlink>
      <w:r w:rsidR="00BD06ED" w:rsidRPr="00BD06ED">
        <w:rPr>
          <w:rStyle w:val="Hyperlink"/>
          <w:sz w:val="20"/>
          <w:szCs w:val="20"/>
        </w:rPr>
        <w:t xml:space="preserve"> </w:t>
      </w:r>
      <w:r w:rsidR="00BD06ED" w:rsidRPr="00BD06ED">
        <w:rPr>
          <w:noProof/>
          <w:sz w:val="20"/>
          <w:szCs w:val="20"/>
        </w:rPr>
        <w:drawing>
          <wp:inline distT="0" distB="0" distL="0" distR="0" wp14:anchorId="7527282C" wp14:editId="7A3D0F1A">
            <wp:extent cx="342900" cy="342900"/>
            <wp:effectExtent l="0" t="0" r="0" b="0"/>
            <wp:docPr id="7" name="Picture 7" descr="Image result for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6ED" w:rsidRPr="00BD06ED">
        <w:rPr>
          <w:sz w:val="20"/>
          <w:szCs w:val="20"/>
        </w:rPr>
        <w:t xml:space="preserve"> </w:t>
      </w:r>
      <w:r w:rsidR="00BD06ED" w:rsidRPr="00BD06ED">
        <w:rPr>
          <w:b/>
          <w:bCs/>
          <w:sz w:val="20"/>
          <w:szCs w:val="20"/>
        </w:rPr>
        <w:t>Facebook</w:t>
      </w:r>
      <w:r w:rsidR="00BD06ED" w:rsidRPr="00BD06ED">
        <w:rPr>
          <w:sz w:val="20"/>
          <w:szCs w:val="20"/>
        </w:rPr>
        <w:t xml:space="preserve"> – </w:t>
      </w:r>
      <w:hyperlink r:id="rId58" w:history="1">
        <w:proofErr w:type="spellStart"/>
        <w:r w:rsidR="00BD06ED" w:rsidRPr="00BD06ED">
          <w:rPr>
            <w:rStyle w:val="Hyperlink"/>
            <w:sz w:val="20"/>
            <w:szCs w:val="20"/>
          </w:rPr>
          <w:t>DVSAgovuk</w:t>
        </w:r>
        <w:proofErr w:type="spellEnd"/>
      </w:hyperlink>
      <w:r w:rsidR="00BD06ED" w:rsidRPr="00BD06ED">
        <w:rPr>
          <w:rStyle w:val="Hyperlink"/>
          <w:sz w:val="20"/>
          <w:szCs w:val="20"/>
        </w:rPr>
        <w:t xml:space="preserve"> </w:t>
      </w:r>
      <w:r w:rsidR="00BD06ED" w:rsidRPr="00BD06ED">
        <w:rPr>
          <w:noProof/>
          <w:sz w:val="20"/>
          <w:szCs w:val="20"/>
        </w:rPr>
        <w:drawing>
          <wp:inline distT="0" distB="0" distL="0" distR="0" wp14:anchorId="6F67A1EF" wp14:editId="75BC45EE">
            <wp:extent cx="365556" cy="314325"/>
            <wp:effectExtent l="0" t="0" r="0" b="0"/>
            <wp:docPr id="11" name="Picture 11" descr="Image result for linked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kedi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r="20295"/>
                    <a:stretch/>
                  </pic:blipFill>
                  <pic:spPr bwMode="auto">
                    <a:xfrm>
                      <a:off x="0" y="0"/>
                      <a:ext cx="374480" cy="3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6ED" w:rsidRPr="00BD06ED">
        <w:rPr>
          <w:sz w:val="20"/>
          <w:szCs w:val="20"/>
        </w:rPr>
        <w:t xml:space="preserve"> </w:t>
      </w:r>
      <w:r w:rsidR="00BD06ED" w:rsidRPr="00BD06ED">
        <w:rPr>
          <w:b/>
          <w:bCs/>
          <w:sz w:val="20"/>
          <w:szCs w:val="20"/>
        </w:rPr>
        <w:t>LinkedIn</w:t>
      </w:r>
      <w:r w:rsidR="00BD06ED" w:rsidRPr="00BD06ED">
        <w:rPr>
          <w:sz w:val="20"/>
          <w:szCs w:val="20"/>
        </w:rPr>
        <w:t xml:space="preserve"> – </w:t>
      </w:r>
      <w:hyperlink r:id="rId60" w:history="1">
        <w:r w:rsidR="00BD06ED" w:rsidRPr="00BD06ED">
          <w:rPr>
            <w:rStyle w:val="Hyperlink"/>
            <w:sz w:val="20"/>
            <w:szCs w:val="20"/>
          </w:rPr>
          <w:t>Driver and Vehicle Standards Agency</w:t>
        </w:r>
      </w:hyperlink>
    </w:p>
    <w:p w14:paraId="000AC21B" w14:textId="77777777" w:rsidR="009D0B00" w:rsidRPr="00B45D53" w:rsidRDefault="009D0B00" w:rsidP="00B45D53">
      <w:pPr>
        <w:pStyle w:val="BodyText"/>
      </w:pPr>
    </w:p>
    <w:p w14:paraId="37C542E0" w14:textId="77777777" w:rsidR="00B45D53" w:rsidRPr="00B45D53" w:rsidRDefault="00B45D53" w:rsidP="00B45D53">
      <w:pPr>
        <w:pStyle w:val="BodyText"/>
      </w:pPr>
    </w:p>
    <w:sectPr w:rsidR="00B45D53" w:rsidRPr="00B45D53" w:rsidSect="007A3015">
      <w:headerReference w:type="default" r:id="rId61"/>
      <w:footerReference w:type="default" r:id="rId62"/>
      <w:pgSz w:w="11906" w:h="16838" w:code="9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83365" w14:textId="77777777" w:rsidR="005A213F" w:rsidRDefault="005A213F" w:rsidP="007F2AB6">
      <w:pPr>
        <w:spacing w:after="0"/>
      </w:pPr>
      <w:r>
        <w:separator/>
      </w:r>
    </w:p>
  </w:endnote>
  <w:endnote w:type="continuationSeparator" w:id="0">
    <w:p w14:paraId="5DA97A4D" w14:textId="77777777" w:rsidR="005A213F" w:rsidRDefault="005A213F" w:rsidP="007F2AB6">
      <w:pPr>
        <w:spacing w:after="0"/>
      </w:pPr>
      <w:r>
        <w:continuationSeparator/>
      </w:r>
    </w:p>
  </w:endnote>
  <w:endnote w:type="continuationNotice" w:id="1">
    <w:p w14:paraId="403045FF" w14:textId="77777777" w:rsidR="005A213F" w:rsidRDefault="005A213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02A3550ADF6C42E7896536D590553233"/>
      </w:placeholder>
      <w:temporary/>
      <w:showingPlcHdr/>
      <w15:appearance w15:val="hidden"/>
    </w:sdtPr>
    <w:sdtEndPr/>
    <w:sdtContent>
      <w:p w14:paraId="763D5866" w14:textId="77777777" w:rsidR="00D634E5" w:rsidRDefault="00D634E5">
        <w:pPr>
          <w:pStyle w:val="Footer"/>
        </w:pPr>
        <w:r>
          <w:t>[Type here]</w:t>
        </w:r>
      </w:p>
    </w:sdtContent>
  </w:sdt>
  <w:p w14:paraId="0C17F5DD" w14:textId="74C08E3B" w:rsidR="00E8469F" w:rsidRPr="00D53FB9" w:rsidRDefault="00D53FB9">
    <w:pPr>
      <w:pStyle w:val="Footer"/>
      <w:rPr>
        <w:sz w:val="16"/>
      </w:rPr>
    </w:pPr>
    <w:r w:rsidRPr="00D53FB9">
      <w:rPr>
        <w:sz w:val="16"/>
      </w:rPr>
      <w:t>If you have any questions about the role, or have problems with the online portal for application process, please contact recruitment.newcastle@dvsa.gov.uk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9149B" w14:textId="77777777" w:rsidR="005A213F" w:rsidRDefault="005A213F" w:rsidP="007F2AB6">
      <w:pPr>
        <w:spacing w:after="0"/>
      </w:pPr>
      <w:r>
        <w:separator/>
      </w:r>
    </w:p>
  </w:footnote>
  <w:footnote w:type="continuationSeparator" w:id="0">
    <w:p w14:paraId="15B57A55" w14:textId="77777777" w:rsidR="005A213F" w:rsidRDefault="005A213F" w:rsidP="007F2AB6">
      <w:pPr>
        <w:spacing w:after="0"/>
      </w:pPr>
      <w:r>
        <w:continuationSeparator/>
      </w:r>
    </w:p>
  </w:footnote>
  <w:footnote w:type="continuationNotice" w:id="1">
    <w:p w14:paraId="47A661CC" w14:textId="77777777" w:rsidR="005A213F" w:rsidRDefault="005A213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78F9" w14:textId="0C8F38BA" w:rsidR="00E8469F" w:rsidRPr="007163DB" w:rsidRDefault="00E8469F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51A96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A6CEA7AA"/>
    <w:lvl w:ilvl="0">
      <w:start w:val="1"/>
      <w:numFmt w:val="bullet"/>
      <w:pStyle w:val="ListBullet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CA8049A0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FFFFFF89"/>
    <w:multiLevelType w:val="singleLevel"/>
    <w:tmpl w:val="F14A502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02FF2BDE"/>
    <w:multiLevelType w:val="hybridMultilevel"/>
    <w:tmpl w:val="C31A7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462A1"/>
    <w:multiLevelType w:val="hybridMultilevel"/>
    <w:tmpl w:val="E968FA8E"/>
    <w:lvl w:ilvl="0" w:tplc="D7DED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CA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4F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2B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6D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9C9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E2B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8B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C3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7719D7"/>
    <w:multiLevelType w:val="hybridMultilevel"/>
    <w:tmpl w:val="250CAE2E"/>
    <w:lvl w:ilvl="0" w:tplc="CF22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A0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946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6D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1C1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68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F00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43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732C8B"/>
    <w:multiLevelType w:val="hybridMultilevel"/>
    <w:tmpl w:val="F4A403A0"/>
    <w:lvl w:ilvl="0" w:tplc="65F26F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2E2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1643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9689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BC50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A6D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3A08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C851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26E6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74B1F"/>
    <w:multiLevelType w:val="hybridMultilevel"/>
    <w:tmpl w:val="320EAFD4"/>
    <w:lvl w:ilvl="0" w:tplc="F06CE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2D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64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944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8D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09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7AD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AD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B4B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8C50F1"/>
    <w:multiLevelType w:val="multilevel"/>
    <w:tmpl w:val="FA18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E7626"/>
    <w:multiLevelType w:val="hybridMultilevel"/>
    <w:tmpl w:val="B846D5C2"/>
    <w:lvl w:ilvl="0" w:tplc="02A83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0D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05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E8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E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20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2AA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901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5CE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DA09B6"/>
    <w:multiLevelType w:val="hybridMultilevel"/>
    <w:tmpl w:val="95AC93AA"/>
    <w:lvl w:ilvl="0" w:tplc="49C44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27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0ED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44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B4A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D88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A4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E5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78A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87C7C"/>
    <w:multiLevelType w:val="hybridMultilevel"/>
    <w:tmpl w:val="02D85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346B6"/>
    <w:multiLevelType w:val="hybridMultilevel"/>
    <w:tmpl w:val="F21CC264"/>
    <w:lvl w:ilvl="0" w:tplc="3222C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CA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025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AC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0D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94A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6C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AA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46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A649AB"/>
    <w:multiLevelType w:val="hybridMultilevel"/>
    <w:tmpl w:val="EBBC1878"/>
    <w:lvl w:ilvl="0" w:tplc="FCAE3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20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E4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EF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626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6F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66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167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7E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B8C0F3C"/>
    <w:multiLevelType w:val="hybridMultilevel"/>
    <w:tmpl w:val="2F0C5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B6023"/>
    <w:multiLevelType w:val="hybridMultilevel"/>
    <w:tmpl w:val="B5DA1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022F4"/>
    <w:multiLevelType w:val="hybridMultilevel"/>
    <w:tmpl w:val="608653AC"/>
    <w:lvl w:ilvl="0" w:tplc="57106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6B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44B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64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3AF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83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24B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8D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4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2995F47"/>
    <w:multiLevelType w:val="hybridMultilevel"/>
    <w:tmpl w:val="C01ECB54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9912C54C">
      <w:numFmt w:val="bullet"/>
      <w:lvlText w:val="•"/>
      <w:lvlJc w:val="left"/>
      <w:pPr>
        <w:ind w:left="1508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64C827ED"/>
    <w:multiLevelType w:val="hybridMultilevel"/>
    <w:tmpl w:val="CBD8BD12"/>
    <w:lvl w:ilvl="0" w:tplc="D7AA30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0E39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B0E9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B0A3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4CF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FE5A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6B0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B6583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BA0C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E71D0"/>
    <w:multiLevelType w:val="hybridMultilevel"/>
    <w:tmpl w:val="2D127B06"/>
    <w:lvl w:ilvl="0" w:tplc="0A3AB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4C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A5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6F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2D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7CC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BC2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F6F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20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FCE7E0E"/>
    <w:multiLevelType w:val="hybridMultilevel"/>
    <w:tmpl w:val="567A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44141">
    <w:abstractNumId w:val="3"/>
  </w:num>
  <w:num w:numId="2" w16cid:durableId="1839034985">
    <w:abstractNumId w:val="1"/>
  </w:num>
  <w:num w:numId="3" w16cid:durableId="1514566070">
    <w:abstractNumId w:val="2"/>
  </w:num>
  <w:num w:numId="4" w16cid:durableId="1058895750">
    <w:abstractNumId w:val="0"/>
  </w:num>
  <w:num w:numId="5" w16cid:durableId="54083389">
    <w:abstractNumId w:val="12"/>
  </w:num>
  <w:num w:numId="6" w16cid:durableId="144250392">
    <w:abstractNumId w:val="3"/>
    <w:lvlOverride w:ilvl="0">
      <w:startOverride w:val="1"/>
    </w:lvlOverride>
  </w:num>
  <w:num w:numId="7" w16cid:durableId="2056852936">
    <w:abstractNumId w:val="16"/>
  </w:num>
  <w:num w:numId="8" w16cid:durableId="443383645">
    <w:abstractNumId w:val="7"/>
  </w:num>
  <w:num w:numId="9" w16cid:durableId="920677215">
    <w:abstractNumId w:val="10"/>
  </w:num>
  <w:num w:numId="10" w16cid:durableId="1303922619">
    <w:abstractNumId w:val="11"/>
  </w:num>
  <w:num w:numId="11" w16cid:durableId="108206672">
    <w:abstractNumId w:val="5"/>
  </w:num>
  <w:num w:numId="12" w16cid:durableId="955215147">
    <w:abstractNumId w:val="17"/>
  </w:num>
  <w:num w:numId="13" w16cid:durableId="18242558">
    <w:abstractNumId w:val="19"/>
  </w:num>
  <w:num w:numId="14" w16cid:durableId="964965095">
    <w:abstractNumId w:val="13"/>
  </w:num>
  <w:num w:numId="15" w16cid:durableId="1913852404">
    <w:abstractNumId w:val="14"/>
  </w:num>
  <w:num w:numId="16" w16cid:durableId="114833654">
    <w:abstractNumId w:val="6"/>
  </w:num>
  <w:num w:numId="17" w16cid:durableId="1143159164">
    <w:abstractNumId w:val="20"/>
  </w:num>
  <w:num w:numId="18" w16cid:durableId="11491158">
    <w:abstractNumId w:val="8"/>
  </w:num>
  <w:num w:numId="19" w16cid:durableId="1259437275">
    <w:abstractNumId w:val="15"/>
  </w:num>
  <w:num w:numId="20" w16cid:durableId="778067225">
    <w:abstractNumId w:val="9"/>
  </w:num>
  <w:num w:numId="21" w16cid:durableId="82578316">
    <w:abstractNumId w:val="3"/>
  </w:num>
  <w:num w:numId="22" w16cid:durableId="1231650519">
    <w:abstractNumId w:val="18"/>
  </w:num>
  <w:num w:numId="23" w16cid:durableId="438182079">
    <w:abstractNumId w:val="4"/>
  </w:num>
  <w:num w:numId="24" w16cid:durableId="146230925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A7"/>
    <w:rsid w:val="000001AF"/>
    <w:rsid w:val="000001E3"/>
    <w:rsid w:val="000006CD"/>
    <w:rsid w:val="00001510"/>
    <w:rsid w:val="000025CC"/>
    <w:rsid w:val="00012C7C"/>
    <w:rsid w:val="0001559E"/>
    <w:rsid w:val="00016809"/>
    <w:rsid w:val="000170A7"/>
    <w:rsid w:val="00017ACE"/>
    <w:rsid w:val="00020CC9"/>
    <w:rsid w:val="00021BA1"/>
    <w:rsid w:val="00021EA1"/>
    <w:rsid w:val="00021FC7"/>
    <w:rsid w:val="00025E00"/>
    <w:rsid w:val="0002617A"/>
    <w:rsid w:val="00030719"/>
    <w:rsid w:val="0003420C"/>
    <w:rsid w:val="00036BA5"/>
    <w:rsid w:val="00037221"/>
    <w:rsid w:val="000373AF"/>
    <w:rsid w:val="000406F3"/>
    <w:rsid w:val="00045878"/>
    <w:rsid w:val="000458DB"/>
    <w:rsid w:val="00047BCC"/>
    <w:rsid w:val="000527FC"/>
    <w:rsid w:val="000539BC"/>
    <w:rsid w:val="00053CEB"/>
    <w:rsid w:val="000554BB"/>
    <w:rsid w:val="00060410"/>
    <w:rsid w:val="00060752"/>
    <w:rsid w:val="00060DC2"/>
    <w:rsid w:val="00074DFF"/>
    <w:rsid w:val="0007624C"/>
    <w:rsid w:val="000770D5"/>
    <w:rsid w:val="000771B9"/>
    <w:rsid w:val="00077AFB"/>
    <w:rsid w:val="00081686"/>
    <w:rsid w:val="00084221"/>
    <w:rsid w:val="0008440D"/>
    <w:rsid w:val="00085EB0"/>
    <w:rsid w:val="00086369"/>
    <w:rsid w:val="000902E4"/>
    <w:rsid w:val="00092585"/>
    <w:rsid w:val="00093ADE"/>
    <w:rsid w:val="000A06D4"/>
    <w:rsid w:val="000A37F7"/>
    <w:rsid w:val="000A3BC4"/>
    <w:rsid w:val="000A3E04"/>
    <w:rsid w:val="000A3E1C"/>
    <w:rsid w:val="000A4BAA"/>
    <w:rsid w:val="000A6B71"/>
    <w:rsid w:val="000B110B"/>
    <w:rsid w:val="000B1A52"/>
    <w:rsid w:val="000B2F42"/>
    <w:rsid w:val="000B4342"/>
    <w:rsid w:val="000C3ACC"/>
    <w:rsid w:val="000C499E"/>
    <w:rsid w:val="000C4B46"/>
    <w:rsid w:val="000C653C"/>
    <w:rsid w:val="000C778E"/>
    <w:rsid w:val="000D07C6"/>
    <w:rsid w:val="000D0875"/>
    <w:rsid w:val="000D396C"/>
    <w:rsid w:val="000D3D85"/>
    <w:rsid w:val="000D497E"/>
    <w:rsid w:val="000D5802"/>
    <w:rsid w:val="000E1104"/>
    <w:rsid w:val="000E21E1"/>
    <w:rsid w:val="000E34B9"/>
    <w:rsid w:val="000E3ED3"/>
    <w:rsid w:val="000E6714"/>
    <w:rsid w:val="000E6838"/>
    <w:rsid w:val="000F4AED"/>
    <w:rsid w:val="000F4CD0"/>
    <w:rsid w:val="00102814"/>
    <w:rsid w:val="001044FD"/>
    <w:rsid w:val="00105B1B"/>
    <w:rsid w:val="00116D79"/>
    <w:rsid w:val="0012093F"/>
    <w:rsid w:val="00123D1C"/>
    <w:rsid w:val="00125834"/>
    <w:rsid w:val="00126E50"/>
    <w:rsid w:val="0012711C"/>
    <w:rsid w:val="001278C2"/>
    <w:rsid w:val="00127B57"/>
    <w:rsid w:val="0013664F"/>
    <w:rsid w:val="00136E3E"/>
    <w:rsid w:val="00137555"/>
    <w:rsid w:val="00140857"/>
    <w:rsid w:val="00146157"/>
    <w:rsid w:val="0015039A"/>
    <w:rsid w:val="001505B7"/>
    <w:rsid w:val="001506CD"/>
    <w:rsid w:val="001512EC"/>
    <w:rsid w:val="00154388"/>
    <w:rsid w:val="00154B61"/>
    <w:rsid w:val="00155D75"/>
    <w:rsid w:val="001627B5"/>
    <w:rsid w:val="00165680"/>
    <w:rsid w:val="00165865"/>
    <w:rsid w:val="00167E40"/>
    <w:rsid w:val="0017352F"/>
    <w:rsid w:val="00173C3C"/>
    <w:rsid w:val="00173EA7"/>
    <w:rsid w:val="0017455E"/>
    <w:rsid w:val="001749D7"/>
    <w:rsid w:val="0017550D"/>
    <w:rsid w:val="001806AD"/>
    <w:rsid w:val="0018082D"/>
    <w:rsid w:val="00182449"/>
    <w:rsid w:val="00185977"/>
    <w:rsid w:val="00190769"/>
    <w:rsid w:val="00196C3C"/>
    <w:rsid w:val="001A2F63"/>
    <w:rsid w:val="001A6B93"/>
    <w:rsid w:val="001B0FFE"/>
    <w:rsid w:val="001B2602"/>
    <w:rsid w:val="001B59BC"/>
    <w:rsid w:val="001C09E9"/>
    <w:rsid w:val="001C3B2B"/>
    <w:rsid w:val="001D2C71"/>
    <w:rsid w:val="001D6A66"/>
    <w:rsid w:val="001E07BB"/>
    <w:rsid w:val="001E3B64"/>
    <w:rsid w:val="001E5239"/>
    <w:rsid w:val="001F1A3A"/>
    <w:rsid w:val="001F2475"/>
    <w:rsid w:val="001F35C3"/>
    <w:rsid w:val="001F661F"/>
    <w:rsid w:val="001F71E5"/>
    <w:rsid w:val="0020140D"/>
    <w:rsid w:val="0020422B"/>
    <w:rsid w:val="00204432"/>
    <w:rsid w:val="00204CD3"/>
    <w:rsid w:val="00214CBD"/>
    <w:rsid w:val="00215A92"/>
    <w:rsid w:val="002206BA"/>
    <w:rsid w:val="0022446C"/>
    <w:rsid w:val="002318C9"/>
    <w:rsid w:val="002323B0"/>
    <w:rsid w:val="002325A4"/>
    <w:rsid w:val="00233240"/>
    <w:rsid w:val="002337E0"/>
    <w:rsid w:val="00234A32"/>
    <w:rsid w:val="002362BC"/>
    <w:rsid w:val="0023751C"/>
    <w:rsid w:val="00237CE6"/>
    <w:rsid w:val="002424DC"/>
    <w:rsid w:val="00244117"/>
    <w:rsid w:val="00244B9A"/>
    <w:rsid w:val="00247C7E"/>
    <w:rsid w:val="00250450"/>
    <w:rsid w:val="0025089D"/>
    <w:rsid w:val="002524CB"/>
    <w:rsid w:val="00252FC7"/>
    <w:rsid w:val="00254F41"/>
    <w:rsid w:val="00260C4C"/>
    <w:rsid w:val="00261443"/>
    <w:rsid w:val="002620EF"/>
    <w:rsid w:val="0026248C"/>
    <w:rsid w:val="002640CB"/>
    <w:rsid w:val="00264B25"/>
    <w:rsid w:val="00272873"/>
    <w:rsid w:val="00272C97"/>
    <w:rsid w:val="00286CD5"/>
    <w:rsid w:val="002902D5"/>
    <w:rsid w:val="0029120A"/>
    <w:rsid w:val="0029222B"/>
    <w:rsid w:val="00292DF8"/>
    <w:rsid w:val="002A2B73"/>
    <w:rsid w:val="002A3F2F"/>
    <w:rsid w:val="002A7B7B"/>
    <w:rsid w:val="002B7514"/>
    <w:rsid w:val="002C0EFB"/>
    <w:rsid w:val="002C1387"/>
    <w:rsid w:val="002C1BA5"/>
    <w:rsid w:val="002C5DB4"/>
    <w:rsid w:val="002C67FE"/>
    <w:rsid w:val="002C7308"/>
    <w:rsid w:val="002D067A"/>
    <w:rsid w:val="002D3827"/>
    <w:rsid w:val="002D77C7"/>
    <w:rsid w:val="002D7E27"/>
    <w:rsid w:val="002E0B84"/>
    <w:rsid w:val="002E236C"/>
    <w:rsid w:val="002E5FDA"/>
    <w:rsid w:val="002E6EE0"/>
    <w:rsid w:val="002F00A9"/>
    <w:rsid w:val="002F1E48"/>
    <w:rsid w:val="002F3E98"/>
    <w:rsid w:val="002F5DFF"/>
    <w:rsid w:val="00306733"/>
    <w:rsid w:val="00315271"/>
    <w:rsid w:val="003203D6"/>
    <w:rsid w:val="0032324A"/>
    <w:rsid w:val="00332E83"/>
    <w:rsid w:val="0033378C"/>
    <w:rsid w:val="0033750D"/>
    <w:rsid w:val="0034325E"/>
    <w:rsid w:val="00346052"/>
    <w:rsid w:val="003474A5"/>
    <w:rsid w:val="003504A0"/>
    <w:rsid w:val="00351115"/>
    <w:rsid w:val="0035172A"/>
    <w:rsid w:val="00353D5F"/>
    <w:rsid w:val="00360717"/>
    <w:rsid w:val="00360BEC"/>
    <w:rsid w:val="00361305"/>
    <w:rsid w:val="00371174"/>
    <w:rsid w:val="00371CB6"/>
    <w:rsid w:val="003738EF"/>
    <w:rsid w:val="003746A4"/>
    <w:rsid w:val="003A663A"/>
    <w:rsid w:val="003B00F7"/>
    <w:rsid w:val="003B1EC1"/>
    <w:rsid w:val="003B2200"/>
    <w:rsid w:val="003B5896"/>
    <w:rsid w:val="003B7440"/>
    <w:rsid w:val="003B7526"/>
    <w:rsid w:val="003C06EF"/>
    <w:rsid w:val="003C1AC0"/>
    <w:rsid w:val="003C3BA3"/>
    <w:rsid w:val="003C3D95"/>
    <w:rsid w:val="003C426B"/>
    <w:rsid w:val="003C6A29"/>
    <w:rsid w:val="003D2E31"/>
    <w:rsid w:val="003D3231"/>
    <w:rsid w:val="003D3FFE"/>
    <w:rsid w:val="003D4883"/>
    <w:rsid w:val="003D4D31"/>
    <w:rsid w:val="003D5EB4"/>
    <w:rsid w:val="003E6505"/>
    <w:rsid w:val="003F1644"/>
    <w:rsid w:val="00404E4A"/>
    <w:rsid w:val="004146C7"/>
    <w:rsid w:val="004210B0"/>
    <w:rsid w:val="0042196D"/>
    <w:rsid w:val="004219F9"/>
    <w:rsid w:val="004237E8"/>
    <w:rsid w:val="00425F09"/>
    <w:rsid w:val="00426100"/>
    <w:rsid w:val="00431571"/>
    <w:rsid w:val="00433391"/>
    <w:rsid w:val="0043531C"/>
    <w:rsid w:val="00435B14"/>
    <w:rsid w:val="004400E1"/>
    <w:rsid w:val="004417BF"/>
    <w:rsid w:val="0044304B"/>
    <w:rsid w:val="00445317"/>
    <w:rsid w:val="00446019"/>
    <w:rsid w:val="00447358"/>
    <w:rsid w:val="00454EDB"/>
    <w:rsid w:val="00457DEF"/>
    <w:rsid w:val="004618F6"/>
    <w:rsid w:val="0046233D"/>
    <w:rsid w:val="00462712"/>
    <w:rsid w:val="00462E73"/>
    <w:rsid w:val="004636B4"/>
    <w:rsid w:val="00466F25"/>
    <w:rsid w:val="00471216"/>
    <w:rsid w:val="00481EF8"/>
    <w:rsid w:val="00483F47"/>
    <w:rsid w:val="00484365"/>
    <w:rsid w:val="0048464A"/>
    <w:rsid w:val="004859E2"/>
    <w:rsid w:val="00485E6F"/>
    <w:rsid w:val="00487832"/>
    <w:rsid w:val="00490CCD"/>
    <w:rsid w:val="0049164E"/>
    <w:rsid w:val="00491DC9"/>
    <w:rsid w:val="00491F5B"/>
    <w:rsid w:val="0049242B"/>
    <w:rsid w:val="00492E09"/>
    <w:rsid w:val="00495FD1"/>
    <w:rsid w:val="0049763C"/>
    <w:rsid w:val="004A05FC"/>
    <w:rsid w:val="004A1C24"/>
    <w:rsid w:val="004A4640"/>
    <w:rsid w:val="004A586F"/>
    <w:rsid w:val="004B6D95"/>
    <w:rsid w:val="004C28B1"/>
    <w:rsid w:val="004C4EC0"/>
    <w:rsid w:val="004D4DEC"/>
    <w:rsid w:val="004D750E"/>
    <w:rsid w:val="004E0E7B"/>
    <w:rsid w:val="004E26F6"/>
    <w:rsid w:val="004E3211"/>
    <w:rsid w:val="004E5928"/>
    <w:rsid w:val="004E61CD"/>
    <w:rsid w:val="004F3267"/>
    <w:rsid w:val="004F3448"/>
    <w:rsid w:val="004F3EEC"/>
    <w:rsid w:val="004F4B79"/>
    <w:rsid w:val="004F4D70"/>
    <w:rsid w:val="004F78DD"/>
    <w:rsid w:val="0050008A"/>
    <w:rsid w:val="00503560"/>
    <w:rsid w:val="00505125"/>
    <w:rsid w:val="005056F2"/>
    <w:rsid w:val="0050600D"/>
    <w:rsid w:val="00507B1B"/>
    <w:rsid w:val="00520E46"/>
    <w:rsid w:val="005244FD"/>
    <w:rsid w:val="00524C13"/>
    <w:rsid w:val="00524EAC"/>
    <w:rsid w:val="005268E6"/>
    <w:rsid w:val="00527985"/>
    <w:rsid w:val="00534292"/>
    <w:rsid w:val="00543381"/>
    <w:rsid w:val="00543958"/>
    <w:rsid w:val="00545A1C"/>
    <w:rsid w:val="00552D67"/>
    <w:rsid w:val="00552D89"/>
    <w:rsid w:val="0055356E"/>
    <w:rsid w:val="00555EA8"/>
    <w:rsid w:val="00556C45"/>
    <w:rsid w:val="005625EE"/>
    <w:rsid w:val="0056414E"/>
    <w:rsid w:val="005677AB"/>
    <w:rsid w:val="00571A96"/>
    <w:rsid w:val="00573C51"/>
    <w:rsid w:val="00574188"/>
    <w:rsid w:val="00575F14"/>
    <w:rsid w:val="00577BB5"/>
    <w:rsid w:val="00582375"/>
    <w:rsid w:val="005836A0"/>
    <w:rsid w:val="0058416E"/>
    <w:rsid w:val="00585D9B"/>
    <w:rsid w:val="005866BA"/>
    <w:rsid w:val="005867AC"/>
    <w:rsid w:val="005915D9"/>
    <w:rsid w:val="005927EB"/>
    <w:rsid w:val="005944C0"/>
    <w:rsid w:val="00597075"/>
    <w:rsid w:val="005A0E71"/>
    <w:rsid w:val="005A213F"/>
    <w:rsid w:val="005A39AF"/>
    <w:rsid w:val="005A491C"/>
    <w:rsid w:val="005A6C6D"/>
    <w:rsid w:val="005A6EF7"/>
    <w:rsid w:val="005B1970"/>
    <w:rsid w:val="005B1AB4"/>
    <w:rsid w:val="005B30BF"/>
    <w:rsid w:val="005C00A0"/>
    <w:rsid w:val="005D0CDE"/>
    <w:rsid w:val="005D105C"/>
    <w:rsid w:val="005D1EAB"/>
    <w:rsid w:val="005D23B1"/>
    <w:rsid w:val="005D3BFC"/>
    <w:rsid w:val="005E150D"/>
    <w:rsid w:val="005E1D1F"/>
    <w:rsid w:val="005F0688"/>
    <w:rsid w:val="005F26B2"/>
    <w:rsid w:val="005F442C"/>
    <w:rsid w:val="005F5538"/>
    <w:rsid w:val="005F5B0E"/>
    <w:rsid w:val="00600E33"/>
    <w:rsid w:val="00602684"/>
    <w:rsid w:val="00604AC9"/>
    <w:rsid w:val="00610867"/>
    <w:rsid w:val="00612364"/>
    <w:rsid w:val="0061263B"/>
    <w:rsid w:val="00617A69"/>
    <w:rsid w:val="00620F20"/>
    <w:rsid w:val="00623C3B"/>
    <w:rsid w:val="006247F6"/>
    <w:rsid w:val="0062503F"/>
    <w:rsid w:val="00626F30"/>
    <w:rsid w:val="00631895"/>
    <w:rsid w:val="006328AA"/>
    <w:rsid w:val="00633E10"/>
    <w:rsid w:val="006376B1"/>
    <w:rsid w:val="006455E8"/>
    <w:rsid w:val="006502E5"/>
    <w:rsid w:val="0065330E"/>
    <w:rsid w:val="006533B6"/>
    <w:rsid w:val="00654324"/>
    <w:rsid w:val="0065513F"/>
    <w:rsid w:val="00660FC7"/>
    <w:rsid w:val="00661E73"/>
    <w:rsid w:val="00665A84"/>
    <w:rsid w:val="00666F04"/>
    <w:rsid w:val="00667D95"/>
    <w:rsid w:val="00671AE1"/>
    <w:rsid w:val="00672A9B"/>
    <w:rsid w:val="00673128"/>
    <w:rsid w:val="00673C3D"/>
    <w:rsid w:val="00674368"/>
    <w:rsid w:val="00674E0C"/>
    <w:rsid w:val="00674E27"/>
    <w:rsid w:val="006769B4"/>
    <w:rsid w:val="006858FF"/>
    <w:rsid w:val="0068705A"/>
    <w:rsid w:val="00690AE2"/>
    <w:rsid w:val="0069182A"/>
    <w:rsid w:val="006927A6"/>
    <w:rsid w:val="006977F1"/>
    <w:rsid w:val="006A3AC0"/>
    <w:rsid w:val="006B1F2B"/>
    <w:rsid w:val="006B59B6"/>
    <w:rsid w:val="006B5A66"/>
    <w:rsid w:val="006C169C"/>
    <w:rsid w:val="006C1ECC"/>
    <w:rsid w:val="006C2193"/>
    <w:rsid w:val="006C2A87"/>
    <w:rsid w:val="006C2CF5"/>
    <w:rsid w:val="006C3DDA"/>
    <w:rsid w:val="006D31BB"/>
    <w:rsid w:val="006D3423"/>
    <w:rsid w:val="006D3FB7"/>
    <w:rsid w:val="006E0B2D"/>
    <w:rsid w:val="006E3BB1"/>
    <w:rsid w:val="006F07FC"/>
    <w:rsid w:val="006F2159"/>
    <w:rsid w:val="006F543B"/>
    <w:rsid w:val="006F6098"/>
    <w:rsid w:val="00702C04"/>
    <w:rsid w:val="0070342E"/>
    <w:rsid w:val="007058C4"/>
    <w:rsid w:val="00707FB6"/>
    <w:rsid w:val="0071093A"/>
    <w:rsid w:val="007119A6"/>
    <w:rsid w:val="007163DB"/>
    <w:rsid w:val="00720C25"/>
    <w:rsid w:val="00722A79"/>
    <w:rsid w:val="007251D8"/>
    <w:rsid w:val="007277C1"/>
    <w:rsid w:val="00733855"/>
    <w:rsid w:val="00733954"/>
    <w:rsid w:val="00741E7E"/>
    <w:rsid w:val="00742057"/>
    <w:rsid w:val="00747077"/>
    <w:rsid w:val="0075269E"/>
    <w:rsid w:val="00753AB8"/>
    <w:rsid w:val="00755D20"/>
    <w:rsid w:val="00756170"/>
    <w:rsid w:val="00756C48"/>
    <w:rsid w:val="00757BD5"/>
    <w:rsid w:val="0076385E"/>
    <w:rsid w:val="00764ACB"/>
    <w:rsid w:val="00766E2D"/>
    <w:rsid w:val="0077002E"/>
    <w:rsid w:val="0077009B"/>
    <w:rsid w:val="007724E8"/>
    <w:rsid w:val="00773BAA"/>
    <w:rsid w:val="00773EE2"/>
    <w:rsid w:val="0078284F"/>
    <w:rsid w:val="00785562"/>
    <w:rsid w:val="00786A21"/>
    <w:rsid w:val="007879CA"/>
    <w:rsid w:val="00791EDF"/>
    <w:rsid w:val="007934A4"/>
    <w:rsid w:val="0079562E"/>
    <w:rsid w:val="00795794"/>
    <w:rsid w:val="007A0F90"/>
    <w:rsid w:val="007A22C8"/>
    <w:rsid w:val="007A3015"/>
    <w:rsid w:val="007A382F"/>
    <w:rsid w:val="007A62F0"/>
    <w:rsid w:val="007B05B3"/>
    <w:rsid w:val="007B27E3"/>
    <w:rsid w:val="007B6BB1"/>
    <w:rsid w:val="007C292F"/>
    <w:rsid w:val="007C35C8"/>
    <w:rsid w:val="007C5F89"/>
    <w:rsid w:val="007D4FC2"/>
    <w:rsid w:val="007D74E7"/>
    <w:rsid w:val="007E3A61"/>
    <w:rsid w:val="007E3C45"/>
    <w:rsid w:val="007E4295"/>
    <w:rsid w:val="007E5733"/>
    <w:rsid w:val="007E7411"/>
    <w:rsid w:val="007F0569"/>
    <w:rsid w:val="007F2AB6"/>
    <w:rsid w:val="007F72EE"/>
    <w:rsid w:val="00801F34"/>
    <w:rsid w:val="008046AD"/>
    <w:rsid w:val="00807665"/>
    <w:rsid w:val="008120D1"/>
    <w:rsid w:val="00815848"/>
    <w:rsid w:val="0081691F"/>
    <w:rsid w:val="00816FF7"/>
    <w:rsid w:val="00817127"/>
    <w:rsid w:val="00817EFB"/>
    <w:rsid w:val="00820208"/>
    <w:rsid w:val="00820C29"/>
    <w:rsid w:val="00821F56"/>
    <w:rsid w:val="00825009"/>
    <w:rsid w:val="00825357"/>
    <w:rsid w:val="00827C92"/>
    <w:rsid w:val="00830753"/>
    <w:rsid w:val="00833E42"/>
    <w:rsid w:val="008412B5"/>
    <w:rsid w:val="008433D4"/>
    <w:rsid w:val="0084672B"/>
    <w:rsid w:val="008511DC"/>
    <w:rsid w:val="00852CFF"/>
    <w:rsid w:val="008544E7"/>
    <w:rsid w:val="008569EE"/>
    <w:rsid w:val="00860C47"/>
    <w:rsid w:val="008611E1"/>
    <w:rsid w:val="008612FB"/>
    <w:rsid w:val="008614C0"/>
    <w:rsid w:val="0086442D"/>
    <w:rsid w:val="008727C6"/>
    <w:rsid w:val="008763A0"/>
    <w:rsid w:val="0088077C"/>
    <w:rsid w:val="00886E88"/>
    <w:rsid w:val="00890A91"/>
    <w:rsid w:val="00892E8E"/>
    <w:rsid w:val="008937AA"/>
    <w:rsid w:val="00894BB6"/>
    <w:rsid w:val="008A111E"/>
    <w:rsid w:val="008A163C"/>
    <w:rsid w:val="008A2F1D"/>
    <w:rsid w:val="008A3582"/>
    <w:rsid w:val="008A3715"/>
    <w:rsid w:val="008A3D35"/>
    <w:rsid w:val="008A7577"/>
    <w:rsid w:val="008A7880"/>
    <w:rsid w:val="008B06D5"/>
    <w:rsid w:val="008B33B6"/>
    <w:rsid w:val="008B48B3"/>
    <w:rsid w:val="008B6D93"/>
    <w:rsid w:val="008C24D9"/>
    <w:rsid w:val="008D04EF"/>
    <w:rsid w:val="008D111E"/>
    <w:rsid w:val="008D3443"/>
    <w:rsid w:val="008D411B"/>
    <w:rsid w:val="008D5C39"/>
    <w:rsid w:val="008D6CC4"/>
    <w:rsid w:val="008E6417"/>
    <w:rsid w:val="008E6F2C"/>
    <w:rsid w:val="008F40CE"/>
    <w:rsid w:val="008F421F"/>
    <w:rsid w:val="008F5830"/>
    <w:rsid w:val="0090474B"/>
    <w:rsid w:val="00910C84"/>
    <w:rsid w:val="0091114D"/>
    <w:rsid w:val="009127EA"/>
    <w:rsid w:val="009143D4"/>
    <w:rsid w:val="00917F76"/>
    <w:rsid w:val="00926C86"/>
    <w:rsid w:val="0092796F"/>
    <w:rsid w:val="00930B79"/>
    <w:rsid w:val="00932A8F"/>
    <w:rsid w:val="00936C0B"/>
    <w:rsid w:val="00942863"/>
    <w:rsid w:val="00944D28"/>
    <w:rsid w:val="00947721"/>
    <w:rsid w:val="00950A26"/>
    <w:rsid w:val="00952929"/>
    <w:rsid w:val="00954EA3"/>
    <w:rsid w:val="00954F86"/>
    <w:rsid w:val="0095559C"/>
    <w:rsid w:val="00960366"/>
    <w:rsid w:val="009604F7"/>
    <w:rsid w:val="00964DB7"/>
    <w:rsid w:val="00967F6A"/>
    <w:rsid w:val="00973819"/>
    <w:rsid w:val="00975052"/>
    <w:rsid w:val="00976EC4"/>
    <w:rsid w:val="009775F3"/>
    <w:rsid w:val="00981382"/>
    <w:rsid w:val="0098304A"/>
    <w:rsid w:val="00983451"/>
    <w:rsid w:val="009848AC"/>
    <w:rsid w:val="00987308"/>
    <w:rsid w:val="00990901"/>
    <w:rsid w:val="009A7C13"/>
    <w:rsid w:val="009B0B5F"/>
    <w:rsid w:val="009B2E28"/>
    <w:rsid w:val="009B35DE"/>
    <w:rsid w:val="009B3A60"/>
    <w:rsid w:val="009C102D"/>
    <w:rsid w:val="009C2919"/>
    <w:rsid w:val="009C4261"/>
    <w:rsid w:val="009C662E"/>
    <w:rsid w:val="009C7204"/>
    <w:rsid w:val="009D0B00"/>
    <w:rsid w:val="009D0C03"/>
    <w:rsid w:val="009D0F3D"/>
    <w:rsid w:val="009D3FA4"/>
    <w:rsid w:val="009D43C7"/>
    <w:rsid w:val="009E4D3D"/>
    <w:rsid w:val="009F0F77"/>
    <w:rsid w:val="009F5F5F"/>
    <w:rsid w:val="00A051F3"/>
    <w:rsid w:val="00A05F27"/>
    <w:rsid w:val="00A07E2D"/>
    <w:rsid w:val="00A12E0D"/>
    <w:rsid w:val="00A13E9C"/>
    <w:rsid w:val="00A26991"/>
    <w:rsid w:val="00A27182"/>
    <w:rsid w:val="00A30E73"/>
    <w:rsid w:val="00A31571"/>
    <w:rsid w:val="00A432C9"/>
    <w:rsid w:val="00A455AA"/>
    <w:rsid w:val="00A45D50"/>
    <w:rsid w:val="00A46459"/>
    <w:rsid w:val="00A5008A"/>
    <w:rsid w:val="00A5571D"/>
    <w:rsid w:val="00A6014F"/>
    <w:rsid w:val="00A633CD"/>
    <w:rsid w:val="00A64D30"/>
    <w:rsid w:val="00A71EFE"/>
    <w:rsid w:val="00A750EF"/>
    <w:rsid w:val="00A75417"/>
    <w:rsid w:val="00A764E7"/>
    <w:rsid w:val="00A779B2"/>
    <w:rsid w:val="00A816F9"/>
    <w:rsid w:val="00A8485F"/>
    <w:rsid w:val="00A86996"/>
    <w:rsid w:val="00A90A84"/>
    <w:rsid w:val="00A91342"/>
    <w:rsid w:val="00A93FCE"/>
    <w:rsid w:val="00A96FB2"/>
    <w:rsid w:val="00AA0E2A"/>
    <w:rsid w:val="00AA19BD"/>
    <w:rsid w:val="00AA31E5"/>
    <w:rsid w:val="00AA45CB"/>
    <w:rsid w:val="00AB0205"/>
    <w:rsid w:val="00AB0499"/>
    <w:rsid w:val="00AB0940"/>
    <w:rsid w:val="00AB37F3"/>
    <w:rsid w:val="00AB37F6"/>
    <w:rsid w:val="00AB5EBD"/>
    <w:rsid w:val="00AB7771"/>
    <w:rsid w:val="00AD0B15"/>
    <w:rsid w:val="00AD1509"/>
    <w:rsid w:val="00AD6CC0"/>
    <w:rsid w:val="00AD6DB0"/>
    <w:rsid w:val="00AD6E24"/>
    <w:rsid w:val="00AE32C2"/>
    <w:rsid w:val="00AE56B4"/>
    <w:rsid w:val="00AE6960"/>
    <w:rsid w:val="00AE7AE3"/>
    <w:rsid w:val="00AF72A7"/>
    <w:rsid w:val="00AF73EF"/>
    <w:rsid w:val="00B131D4"/>
    <w:rsid w:val="00B23035"/>
    <w:rsid w:val="00B276DD"/>
    <w:rsid w:val="00B27C2B"/>
    <w:rsid w:val="00B32573"/>
    <w:rsid w:val="00B356EF"/>
    <w:rsid w:val="00B4235E"/>
    <w:rsid w:val="00B43B84"/>
    <w:rsid w:val="00B45D53"/>
    <w:rsid w:val="00B4783C"/>
    <w:rsid w:val="00B47997"/>
    <w:rsid w:val="00B530C6"/>
    <w:rsid w:val="00B531ED"/>
    <w:rsid w:val="00B55953"/>
    <w:rsid w:val="00B571B3"/>
    <w:rsid w:val="00B6090D"/>
    <w:rsid w:val="00B6179C"/>
    <w:rsid w:val="00B65729"/>
    <w:rsid w:val="00B6695D"/>
    <w:rsid w:val="00B72733"/>
    <w:rsid w:val="00B727C1"/>
    <w:rsid w:val="00B73528"/>
    <w:rsid w:val="00B824BD"/>
    <w:rsid w:val="00B84EB6"/>
    <w:rsid w:val="00B856C9"/>
    <w:rsid w:val="00B8609C"/>
    <w:rsid w:val="00B94618"/>
    <w:rsid w:val="00B9558C"/>
    <w:rsid w:val="00B95BAE"/>
    <w:rsid w:val="00B95C91"/>
    <w:rsid w:val="00B95C93"/>
    <w:rsid w:val="00B96606"/>
    <w:rsid w:val="00BA09B7"/>
    <w:rsid w:val="00BA211E"/>
    <w:rsid w:val="00BA32A7"/>
    <w:rsid w:val="00BA6B25"/>
    <w:rsid w:val="00BB08D1"/>
    <w:rsid w:val="00BB090A"/>
    <w:rsid w:val="00BB35A1"/>
    <w:rsid w:val="00BB486A"/>
    <w:rsid w:val="00BB4D4A"/>
    <w:rsid w:val="00BC03AA"/>
    <w:rsid w:val="00BC0443"/>
    <w:rsid w:val="00BC151A"/>
    <w:rsid w:val="00BC16C3"/>
    <w:rsid w:val="00BC1DBF"/>
    <w:rsid w:val="00BC3C7E"/>
    <w:rsid w:val="00BC6D80"/>
    <w:rsid w:val="00BD06ED"/>
    <w:rsid w:val="00BD2D59"/>
    <w:rsid w:val="00BD321C"/>
    <w:rsid w:val="00BE0F66"/>
    <w:rsid w:val="00BE23FF"/>
    <w:rsid w:val="00BE56DC"/>
    <w:rsid w:val="00BE6CF9"/>
    <w:rsid w:val="00BF1AC2"/>
    <w:rsid w:val="00BF2396"/>
    <w:rsid w:val="00BF3289"/>
    <w:rsid w:val="00C0080D"/>
    <w:rsid w:val="00C03E81"/>
    <w:rsid w:val="00C04A60"/>
    <w:rsid w:val="00C10580"/>
    <w:rsid w:val="00C141FF"/>
    <w:rsid w:val="00C142EB"/>
    <w:rsid w:val="00C16ED0"/>
    <w:rsid w:val="00C17348"/>
    <w:rsid w:val="00C17410"/>
    <w:rsid w:val="00C17596"/>
    <w:rsid w:val="00C17CC4"/>
    <w:rsid w:val="00C228C4"/>
    <w:rsid w:val="00C24669"/>
    <w:rsid w:val="00C26F16"/>
    <w:rsid w:val="00C3416B"/>
    <w:rsid w:val="00C3654D"/>
    <w:rsid w:val="00C36BBD"/>
    <w:rsid w:val="00C36EF0"/>
    <w:rsid w:val="00C41D00"/>
    <w:rsid w:val="00C41E1E"/>
    <w:rsid w:val="00C4254F"/>
    <w:rsid w:val="00C52225"/>
    <w:rsid w:val="00C556D5"/>
    <w:rsid w:val="00C5578D"/>
    <w:rsid w:val="00C569FE"/>
    <w:rsid w:val="00C56C17"/>
    <w:rsid w:val="00C60A57"/>
    <w:rsid w:val="00C65B79"/>
    <w:rsid w:val="00C6743F"/>
    <w:rsid w:val="00C7084F"/>
    <w:rsid w:val="00C716BC"/>
    <w:rsid w:val="00C75AC6"/>
    <w:rsid w:val="00C770A6"/>
    <w:rsid w:val="00C77A54"/>
    <w:rsid w:val="00C82DA4"/>
    <w:rsid w:val="00C838C0"/>
    <w:rsid w:val="00C8726F"/>
    <w:rsid w:val="00C91996"/>
    <w:rsid w:val="00C92436"/>
    <w:rsid w:val="00C9252F"/>
    <w:rsid w:val="00C95368"/>
    <w:rsid w:val="00C96CC2"/>
    <w:rsid w:val="00C97BDB"/>
    <w:rsid w:val="00CA0E9F"/>
    <w:rsid w:val="00CA23E6"/>
    <w:rsid w:val="00CB090E"/>
    <w:rsid w:val="00CB096C"/>
    <w:rsid w:val="00CB3A82"/>
    <w:rsid w:val="00CB469E"/>
    <w:rsid w:val="00CB7E61"/>
    <w:rsid w:val="00CC0C9B"/>
    <w:rsid w:val="00CC1518"/>
    <w:rsid w:val="00CC542A"/>
    <w:rsid w:val="00CC5B67"/>
    <w:rsid w:val="00CC60BE"/>
    <w:rsid w:val="00CD07B7"/>
    <w:rsid w:val="00CD2E45"/>
    <w:rsid w:val="00CD7C72"/>
    <w:rsid w:val="00CE53E2"/>
    <w:rsid w:val="00CF19AB"/>
    <w:rsid w:val="00CF25EE"/>
    <w:rsid w:val="00CF5C08"/>
    <w:rsid w:val="00CF645B"/>
    <w:rsid w:val="00D009F7"/>
    <w:rsid w:val="00D02A7A"/>
    <w:rsid w:val="00D037F0"/>
    <w:rsid w:val="00D05B5F"/>
    <w:rsid w:val="00D05DCE"/>
    <w:rsid w:val="00D14785"/>
    <w:rsid w:val="00D21EC8"/>
    <w:rsid w:val="00D22ADF"/>
    <w:rsid w:val="00D26AF8"/>
    <w:rsid w:val="00D30237"/>
    <w:rsid w:val="00D33A3B"/>
    <w:rsid w:val="00D37066"/>
    <w:rsid w:val="00D37732"/>
    <w:rsid w:val="00D4078C"/>
    <w:rsid w:val="00D43C44"/>
    <w:rsid w:val="00D448D6"/>
    <w:rsid w:val="00D44E2F"/>
    <w:rsid w:val="00D4658B"/>
    <w:rsid w:val="00D505EE"/>
    <w:rsid w:val="00D50C00"/>
    <w:rsid w:val="00D53F60"/>
    <w:rsid w:val="00D53FB9"/>
    <w:rsid w:val="00D55B7D"/>
    <w:rsid w:val="00D61EB3"/>
    <w:rsid w:val="00D62795"/>
    <w:rsid w:val="00D62F20"/>
    <w:rsid w:val="00D62F5D"/>
    <w:rsid w:val="00D634E5"/>
    <w:rsid w:val="00D63A4A"/>
    <w:rsid w:val="00D64824"/>
    <w:rsid w:val="00D65624"/>
    <w:rsid w:val="00D676DD"/>
    <w:rsid w:val="00D718C5"/>
    <w:rsid w:val="00D72EF9"/>
    <w:rsid w:val="00D7488A"/>
    <w:rsid w:val="00D8601B"/>
    <w:rsid w:val="00D86A3C"/>
    <w:rsid w:val="00D8749E"/>
    <w:rsid w:val="00D91B40"/>
    <w:rsid w:val="00D92B6D"/>
    <w:rsid w:val="00D95243"/>
    <w:rsid w:val="00DA0AA6"/>
    <w:rsid w:val="00DA1B50"/>
    <w:rsid w:val="00DA2A1B"/>
    <w:rsid w:val="00DB1BD0"/>
    <w:rsid w:val="00DB4522"/>
    <w:rsid w:val="00DB5CF0"/>
    <w:rsid w:val="00DB66E7"/>
    <w:rsid w:val="00DB71AF"/>
    <w:rsid w:val="00DB7509"/>
    <w:rsid w:val="00DB7AA2"/>
    <w:rsid w:val="00DC1F54"/>
    <w:rsid w:val="00DC2C97"/>
    <w:rsid w:val="00DC39C7"/>
    <w:rsid w:val="00DD10E3"/>
    <w:rsid w:val="00DD143D"/>
    <w:rsid w:val="00DD2516"/>
    <w:rsid w:val="00DD2B74"/>
    <w:rsid w:val="00DE16A2"/>
    <w:rsid w:val="00DE2A51"/>
    <w:rsid w:val="00DE2CE2"/>
    <w:rsid w:val="00DE5AF5"/>
    <w:rsid w:val="00DE5BA2"/>
    <w:rsid w:val="00DF27F5"/>
    <w:rsid w:val="00DF4F4C"/>
    <w:rsid w:val="00DF5DB3"/>
    <w:rsid w:val="00E00ECA"/>
    <w:rsid w:val="00E03A55"/>
    <w:rsid w:val="00E06D9D"/>
    <w:rsid w:val="00E07413"/>
    <w:rsid w:val="00E07663"/>
    <w:rsid w:val="00E108D9"/>
    <w:rsid w:val="00E12ACA"/>
    <w:rsid w:val="00E13432"/>
    <w:rsid w:val="00E13EE1"/>
    <w:rsid w:val="00E207D0"/>
    <w:rsid w:val="00E2097F"/>
    <w:rsid w:val="00E26193"/>
    <w:rsid w:val="00E27136"/>
    <w:rsid w:val="00E30B14"/>
    <w:rsid w:val="00E42D73"/>
    <w:rsid w:val="00E43881"/>
    <w:rsid w:val="00E45253"/>
    <w:rsid w:val="00E46B62"/>
    <w:rsid w:val="00E47CBF"/>
    <w:rsid w:val="00E50ED3"/>
    <w:rsid w:val="00E52116"/>
    <w:rsid w:val="00E54FB3"/>
    <w:rsid w:val="00E5547B"/>
    <w:rsid w:val="00E55A63"/>
    <w:rsid w:val="00E55E78"/>
    <w:rsid w:val="00E56C5E"/>
    <w:rsid w:val="00E60C63"/>
    <w:rsid w:val="00E6205C"/>
    <w:rsid w:val="00E62D6D"/>
    <w:rsid w:val="00E62F89"/>
    <w:rsid w:val="00E65305"/>
    <w:rsid w:val="00E73199"/>
    <w:rsid w:val="00E7463F"/>
    <w:rsid w:val="00E74BB5"/>
    <w:rsid w:val="00E807AD"/>
    <w:rsid w:val="00E80B93"/>
    <w:rsid w:val="00E814D4"/>
    <w:rsid w:val="00E82E88"/>
    <w:rsid w:val="00E84494"/>
    <w:rsid w:val="00E8469F"/>
    <w:rsid w:val="00E91532"/>
    <w:rsid w:val="00E9219A"/>
    <w:rsid w:val="00E92963"/>
    <w:rsid w:val="00E93FB5"/>
    <w:rsid w:val="00E961B4"/>
    <w:rsid w:val="00E9624D"/>
    <w:rsid w:val="00EA3E0B"/>
    <w:rsid w:val="00EA624F"/>
    <w:rsid w:val="00EB1B4B"/>
    <w:rsid w:val="00EB42F4"/>
    <w:rsid w:val="00EB5018"/>
    <w:rsid w:val="00EC13FB"/>
    <w:rsid w:val="00EC2982"/>
    <w:rsid w:val="00ED00F3"/>
    <w:rsid w:val="00ED25D7"/>
    <w:rsid w:val="00ED2A07"/>
    <w:rsid w:val="00ED30C5"/>
    <w:rsid w:val="00ED3DA2"/>
    <w:rsid w:val="00EE1343"/>
    <w:rsid w:val="00EE20E7"/>
    <w:rsid w:val="00EE2268"/>
    <w:rsid w:val="00EE2CC6"/>
    <w:rsid w:val="00EE42A7"/>
    <w:rsid w:val="00EF102C"/>
    <w:rsid w:val="00EF1B60"/>
    <w:rsid w:val="00F0135F"/>
    <w:rsid w:val="00F03FBF"/>
    <w:rsid w:val="00F0547E"/>
    <w:rsid w:val="00F13EBB"/>
    <w:rsid w:val="00F14219"/>
    <w:rsid w:val="00F15B28"/>
    <w:rsid w:val="00F169D6"/>
    <w:rsid w:val="00F23C0C"/>
    <w:rsid w:val="00F25F9B"/>
    <w:rsid w:val="00F270D3"/>
    <w:rsid w:val="00F31267"/>
    <w:rsid w:val="00F34419"/>
    <w:rsid w:val="00F34E85"/>
    <w:rsid w:val="00F3574A"/>
    <w:rsid w:val="00F37AD2"/>
    <w:rsid w:val="00F41F6A"/>
    <w:rsid w:val="00F432E8"/>
    <w:rsid w:val="00F44D0F"/>
    <w:rsid w:val="00F451B0"/>
    <w:rsid w:val="00F4645E"/>
    <w:rsid w:val="00F51366"/>
    <w:rsid w:val="00F53DB7"/>
    <w:rsid w:val="00F56721"/>
    <w:rsid w:val="00F645B9"/>
    <w:rsid w:val="00F64B39"/>
    <w:rsid w:val="00F6627D"/>
    <w:rsid w:val="00F707A4"/>
    <w:rsid w:val="00F76C38"/>
    <w:rsid w:val="00F77CA2"/>
    <w:rsid w:val="00F77E78"/>
    <w:rsid w:val="00F807F0"/>
    <w:rsid w:val="00F812A7"/>
    <w:rsid w:val="00F81643"/>
    <w:rsid w:val="00F84695"/>
    <w:rsid w:val="00F900E9"/>
    <w:rsid w:val="00F918DE"/>
    <w:rsid w:val="00F93F37"/>
    <w:rsid w:val="00F93FAB"/>
    <w:rsid w:val="00FA26F1"/>
    <w:rsid w:val="00FA3020"/>
    <w:rsid w:val="00FA52E7"/>
    <w:rsid w:val="00FA622A"/>
    <w:rsid w:val="00FA77A3"/>
    <w:rsid w:val="00FB250B"/>
    <w:rsid w:val="00FB2DFA"/>
    <w:rsid w:val="00FB52DD"/>
    <w:rsid w:val="00FB6371"/>
    <w:rsid w:val="00FB6725"/>
    <w:rsid w:val="00FB74C1"/>
    <w:rsid w:val="00FB7B49"/>
    <w:rsid w:val="00FC538B"/>
    <w:rsid w:val="00FC6749"/>
    <w:rsid w:val="00FD6BFF"/>
    <w:rsid w:val="00FE0506"/>
    <w:rsid w:val="00FE253C"/>
    <w:rsid w:val="00FE6472"/>
    <w:rsid w:val="00FF02DF"/>
    <w:rsid w:val="00FF1EDE"/>
    <w:rsid w:val="00FF29BA"/>
    <w:rsid w:val="00FF33BA"/>
    <w:rsid w:val="00FF5715"/>
    <w:rsid w:val="00FF6FC5"/>
    <w:rsid w:val="00FF7571"/>
    <w:rsid w:val="00FF7AB1"/>
    <w:rsid w:val="00FF7E0B"/>
    <w:rsid w:val="0DEEDA88"/>
    <w:rsid w:val="0E1BF51D"/>
    <w:rsid w:val="1596F870"/>
    <w:rsid w:val="1A0713BA"/>
    <w:rsid w:val="1A5C55EA"/>
    <w:rsid w:val="24A947F1"/>
    <w:rsid w:val="2593F3DD"/>
    <w:rsid w:val="2BC0F56B"/>
    <w:rsid w:val="2E2F72DC"/>
    <w:rsid w:val="34F3F690"/>
    <w:rsid w:val="38865016"/>
    <w:rsid w:val="39690A08"/>
    <w:rsid w:val="47F9817E"/>
    <w:rsid w:val="499036D3"/>
    <w:rsid w:val="4A6D2859"/>
    <w:rsid w:val="4FD83C51"/>
    <w:rsid w:val="4FF65CDC"/>
    <w:rsid w:val="51740CB2"/>
    <w:rsid w:val="51E57634"/>
    <w:rsid w:val="69457618"/>
    <w:rsid w:val="7B4C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E7B80"/>
  <w15:chartTrackingRefBased/>
  <w15:docId w15:val="{FA562073-3B90-4C49-9EC5-BEA3F83B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uiPriority="1" w:qFormat="1"/>
    <w:lsdException w:name="annotation text" w:semiHidden="1"/>
    <w:lsdException w:name="header" w:uiPriority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uiPriority="1"/>
    <w:lsdException w:name="annotation reference" w:semiHidden="1"/>
    <w:lsdException w:name="line number" w:semiHidden="1"/>
    <w:lsdException w:name="page number" w:uiPriority="1"/>
    <w:lsdException w:name="endnote reference" w:uiPriority="1"/>
    <w:lsdException w:name="endnote text" w:uiPriority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1" w:qFormat="1"/>
    <w:lsdException w:name="Body Text Indent" w:uiPriority="1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/>
    <w:lsdException w:name="Salutation" w:semiHidden="1"/>
    <w:lsdException w:name="Date" w:uiPriority="2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3"/>
    <w:lsdException w:name="Strong" w:semiHidden="1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0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semiHidden="1" w:uiPriority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99"/>
    <w:semiHidden/>
    <w:rsid w:val="004219F9"/>
    <w:pPr>
      <w:spacing w:after="240" w:line="240" w:lineRule="auto"/>
    </w:pPr>
    <w:rPr>
      <w:sz w:val="24"/>
    </w:rPr>
  </w:style>
  <w:style w:type="paragraph" w:styleId="Heading1">
    <w:name w:val="heading 1"/>
    <w:next w:val="BodyText"/>
    <w:link w:val="Heading1Char"/>
    <w:qFormat/>
    <w:rsid w:val="00435B14"/>
    <w:pPr>
      <w:keepNext/>
      <w:keepLines/>
      <w:pageBreakBefore/>
      <w:spacing w:after="600" w:line="240" w:lineRule="auto"/>
      <w:outlineLvl w:val="0"/>
    </w:pPr>
    <w:rPr>
      <w:rFonts w:asciiTheme="majorHAnsi" w:eastAsiaTheme="majorEastAsia" w:hAnsiTheme="majorHAnsi" w:cstheme="majorBidi"/>
      <w:b/>
      <w:sz w:val="64"/>
      <w:szCs w:val="32"/>
    </w:rPr>
  </w:style>
  <w:style w:type="paragraph" w:styleId="Heading2">
    <w:name w:val="heading 2"/>
    <w:basedOn w:val="Heading1"/>
    <w:next w:val="BodyText"/>
    <w:link w:val="Heading2Char"/>
    <w:semiHidden/>
    <w:qFormat/>
    <w:rsid w:val="008614C0"/>
    <w:pPr>
      <w:pageBreakBefore w:val="0"/>
      <w:spacing w:before="240" w:after="180"/>
      <w:outlineLvl w:val="1"/>
    </w:pPr>
    <w:rPr>
      <w:sz w:val="36"/>
      <w:szCs w:val="26"/>
    </w:rPr>
  </w:style>
  <w:style w:type="paragraph" w:styleId="Heading3">
    <w:name w:val="heading 3"/>
    <w:basedOn w:val="Heading1"/>
    <w:next w:val="BodyText"/>
    <w:link w:val="Heading3Char"/>
    <w:qFormat/>
    <w:rsid w:val="008614C0"/>
    <w:pPr>
      <w:pageBreakBefore w:val="0"/>
      <w:spacing w:before="240" w:after="160"/>
      <w:outlineLvl w:val="2"/>
    </w:pPr>
    <w:rPr>
      <w:sz w:val="28"/>
      <w:szCs w:val="24"/>
    </w:rPr>
  </w:style>
  <w:style w:type="paragraph" w:styleId="Heading4">
    <w:name w:val="heading 4"/>
    <w:basedOn w:val="Heading1"/>
    <w:next w:val="BodyText"/>
    <w:link w:val="Heading4Char"/>
    <w:qFormat/>
    <w:rsid w:val="009D0B00"/>
    <w:pPr>
      <w:pageBreakBefore w:val="0"/>
      <w:spacing w:before="240" w:after="120"/>
      <w:outlineLvl w:val="3"/>
    </w:pPr>
    <w:rPr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8614C0"/>
    <w:pPr>
      <w:spacing w:after="240" w:line="283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614C0"/>
    <w:rPr>
      <w:sz w:val="24"/>
    </w:rPr>
  </w:style>
  <w:style w:type="paragraph" w:styleId="BodyTextIndent">
    <w:name w:val="Body Text Indent"/>
    <w:basedOn w:val="BodyText"/>
    <w:link w:val="BodyTextIndentChar"/>
    <w:uiPriority w:val="1"/>
    <w:qFormat/>
    <w:rsid w:val="007F2AB6"/>
    <w:pPr>
      <w:ind w:left="454"/>
    </w:pPr>
  </w:style>
  <w:style w:type="character" w:customStyle="1" w:styleId="BodyTextIndentChar">
    <w:name w:val="Body Text Indent Char"/>
    <w:basedOn w:val="DefaultParagraphFont"/>
    <w:link w:val="BodyTextIndent"/>
    <w:uiPriority w:val="1"/>
    <w:rsid w:val="007F2AB6"/>
    <w:rPr>
      <w:sz w:val="24"/>
    </w:rPr>
  </w:style>
  <w:style w:type="character" w:customStyle="1" w:styleId="Heading1Char">
    <w:name w:val="Heading 1 Char"/>
    <w:basedOn w:val="DefaultParagraphFont"/>
    <w:link w:val="Heading1"/>
    <w:rsid w:val="00C770A6"/>
    <w:rPr>
      <w:rFonts w:asciiTheme="majorHAnsi" w:eastAsiaTheme="majorEastAsia" w:hAnsiTheme="majorHAnsi" w:cstheme="majorBidi"/>
      <w:b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C770A6"/>
    <w:rPr>
      <w:rFonts w:asciiTheme="majorHAnsi" w:eastAsiaTheme="majorEastAsia" w:hAnsiTheme="majorHAnsi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C770A6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9D0B00"/>
    <w:rPr>
      <w:rFonts w:asciiTheme="majorHAnsi" w:eastAsiaTheme="majorEastAsia" w:hAnsiTheme="majorHAnsi" w:cstheme="majorBidi"/>
      <w:b/>
      <w:iCs/>
      <w:sz w:val="24"/>
      <w:szCs w:val="32"/>
    </w:rPr>
  </w:style>
  <w:style w:type="paragraph" w:styleId="Date">
    <w:name w:val="Date"/>
    <w:basedOn w:val="BodyText"/>
    <w:next w:val="BodyText"/>
    <w:link w:val="DateChar"/>
    <w:uiPriority w:val="2"/>
    <w:rsid w:val="00A8485F"/>
    <w:pPr>
      <w:spacing w:after="0"/>
    </w:pPr>
    <w:rPr>
      <w:color w:val="FFFFFF" w:themeColor="background1"/>
      <w:sz w:val="28"/>
    </w:rPr>
  </w:style>
  <w:style w:type="character" w:customStyle="1" w:styleId="DateChar">
    <w:name w:val="Date Char"/>
    <w:basedOn w:val="DefaultParagraphFont"/>
    <w:link w:val="Date"/>
    <w:uiPriority w:val="2"/>
    <w:rsid w:val="00987308"/>
    <w:rPr>
      <w:color w:val="FFFFFF" w:themeColor="background1"/>
      <w:sz w:val="28"/>
    </w:rPr>
  </w:style>
  <w:style w:type="paragraph" w:styleId="FootnoteText">
    <w:name w:val="footnote text"/>
    <w:basedOn w:val="Normal"/>
    <w:link w:val="FootnoteTextChar"/>
    <w:uiPriority w:val="1"/>
    <w:qFormat/>
    <w:rsid w:val="007F2AB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7F2AB6"/>
    <w:rPr>
      <w:sz w:val="20"/>
      <w:szCs w:val="20"/>
    </w:rPr>
  </w:style>
  <w:style w:type="character" w:styleId="FootnoteReference">
    <w:name w:val="footnote reference"/>
    <w:uiPriority w:val="1"/>
    <w:semiHidden/>
    <w:rsid w:val="007F2AB6"/>
    <w:rPr>
      <w:vertAlign w:val="superscript"/>
    </w:rPr>
  </w:style>
  <w:style w:type="paragraph" w:styleId="EndnoteText">
    <w:name w:val="endnote text"/>
    <w:basedOn w:val="FootnoteText"/>
    <w:link w:val="EndnoteTextChar"/>
    <w:uiPriority w:val="3"/>
    <w:semiHidden/>
    <w:rsid w:val="007F2AB6"/>
  </w:style>
  <w:style w:type="character" w:customStyle="1" w:styleId="EndnoteTextChar">
    <w:name w:val="Endnote Text Char"/>
    <w:basedOn w:val="DefaultParagraphFont"/>
    <w:link w:val="EndnoteText"/>
    <w:uiPriority w:val="3"/>
    <w:semiHidden/>
    <w:rsid w:val="00987308"/>
    <w:rPr>
      <w:sz w:val="20"/>
      <w:szCs w:val="20"/>
    </w:rPr>
  </w:style>
  <w:style w:type="character" w:styleId="EndnoteReference">
    <w:name w:val="endnote reference"/>
    <w:uiPriority w:val="3"/>
    <w:semiHidden/>
    <w:rsid w:val="007F2AB6"/>
    <w:rPr>
      <w:vertAlign w:val="superscript"/>
    </w:rPr>
  </w:style>
  <w:style w:type="paragraph" w:styleId="TOCHeading">
    <w:name w:val="TOC Heading"/>
    <w:basedOn w:val="Heading1"/>
    <w:next w:val="Normal"/>
    <w:uiPriority w:val="1"/>
    <w:semiHidden/>
    <w:rsid w:val="007F2AB6"/>
    <w:pPr>
      <w:outlineLvl w:val="9"/>
    </w:pPr>
  </w:style>
  <w:style w:type="paragraph" w:styleId="Title">
    <w:name w:val="Title"/>
    <w:next w:val="Subtitle"/>
    <w:link w:val="TitleChar"/>
    <w:uiPriority w:val="1"/>
    <w:rsid w:val="00A8485F"/>
    <w:pPr>
      <w:spacing w:after="600" w:line="240" w:lineRule="auto"/>
    </w:pPr>
    <w:rPr>
      <w:rFonts w:asciiTheme="majorHAnsi" w:eastAsiaTheme="majorEastAsia" w:hAnsiTheme="majorHAnsi" w:cstheme="majorBidi"/>
      <w:b/>
      <w:color w:val="FFFFFF" w:themeColor="background1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87308"/>
    <w:rPr>
      <w:rFonts w:asciiTheme="majorHAnsi" w:eastAsiaTheme="majorEastAsia" w:hAnsiTheme="majorHAnsi" w:cstheme="majorBidi"/>
      <w:b/>
      <w:color w:val="FFFFFF" w:themeColor="background1"/>
      <w:sz w:val="84"/>
      <w:szCs w:val="56"/>
    </w:rPr>
  </w:style>
  <w:style w:type="paragraph" w:styleId="Subtitle">
    <w:name w:val="Subtitle"/>
    <w:basedOn w:val="Title"/>
    <w:next w:val="BodyText"/>
    <w:link w:val="SubtitleChar"/>
    <w:uiPriority w:val="1"/>
    <w:rsid w:val="00B6695D"/>
    <w:pPr>
      <w:numPr>
        <w:ilvl w:val="1"/>
      </w:numPr>
    </w:pPr>
    <w:rPr>
      <w:rFonts w:eastAsiaTheme="minorEastAsia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987308"/>
    <w:rPr>
      <w:rFonts w:asciiTheme="majorHAnsi" w:eastAsiaTheme="minorEastAsia" w:hAnsiTheme="majorHAnsi" w:cstheme="majorBidi"/>
      <w:b/>
      <w:color w:val="FFFFFF" w:themeColor="background1"/>
      <w:sz w:val="28"/>
      <w:szCs w:val="56"/>
    </w:rPr>
  </w:style>
  <w:style w:type="paragraph" w:customStyle="1" w:styleId="FirstParagraph">
    <w:name w:val="First Paragraph"/>
    <w:basedOn w:val="BodyText"/>
    <w:next w:val="BodyText"/>
    <w:uiPriority w:val="1"/>
    <w:qFormat/>
    <w:rsid w:val="00435B14"/>
    <w:pPr>
      <w:keepLines/>
    </w:pPr>
    <w:rPr>
      <w:sz w:val="32"/>
      <w:szCs w:val="32"/>
    </w:rPr>
  </w:style>
  <w:style w:type="paragraph" w:styleId="ListBullet">
    <w:name w:val="List Bullet"/>
    <w:basedOn w:val="BodyText"/>
    <w:uiPriority w:val="1"/>
    <w:qFormat/>
    <w:rsid w:val="008614C0"/>
    <w:pPr>
      <w:numPr>
        <w:numId w:val="1"/>
      </w:numPr>
    </w:pPr>
  </w:style>
  <w:style w:type="paragraph" w:styleId="ListBullet2">
    <w:name w:val="List Bullet 2"/>
    <w:basedOn w:val="BodyText"/>
    <w:uiPriority w:val="1"/>
    <w:qFormat/>
    <w:rsid w:val="00F51366"/>
    <w:pPr>
      <w:numPr>
        <w:numId w:val="2"/>
      </w:numPr>
      <w:tabs>
        <w:tab w:val="left" w:pos="567"/>
      </w:tabs>
    </w:pPr>
  </w:style>
  <w:style w:type="paragraph" w:styleId="ListNumber">
    <w:name w:val="List Number"/>
    <w:basedOn w:val="BodyText"/>
    <w:uiPriority w:val="1"/>
    <w:qFormat/>
    <w:rsid w:val="008614C0"/>
    <w:pPr>
      <w:numPr>
        <w:numId w:val="3"/>
      </w:numPr>
      <w:tabs>
        <w:tab w:val="left" w:pos="567"/>
      </w:tabs>
    </w:pPr>
  </w:style>
  <w:style w:type="paragraph" w:styleId="Header">
    <w:name w:val="header"/>
    <w:basedOn w:val="BodyText"/>
    <w:link w:val="HeaderChar"/>
    <w:uiPriority w:val="1"/>
    <w:semiHidden/>
    <w:rsid w:val="001C3B2B"/>
    <w:pPr>
      <w:spacing w:after="0"/>
      <w:jc w:val="righ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1"/>
    <w:semiHidden/>
    <w:rsid w:val="00C770A6"/>
    <w:rPr>
      <w:sz w:val="20"/>
    </w:rPr>
  </w:style>
  <w:style w:type="paragraph" w:customStyle="1" w:styleId="EmphasisHeading">
    <w:name w:val="Emphasis Heading"/>
    <w:basedOn w:val="BodyText"/>
    <w:uiPriority w:val="2"/>
    <w:semiHidden/>
    <w:rsid w:val="00F51366"/>
    <w:pPr>
      <w:keepNext/>
      <w:keepLines/>
      <w:pBdr>
        <w:top w:val="single" w:sz="48" w:space="8" w:color="F2F2F2" w:themeColor="background1" w:themeShade="F2"/>
        <w:left w:val="single" w:sz="48" w:space="8" w:color="F2F2F2" w:themeColor="background1" w:themeShade="F2"/>
        <w:bottom w:val="single" w:sz="48" w:space="8" w:color="F2F2F2" w:themeColor="background1" w:themeShade="F2"/>
        <w:right w:val="single" w:sz="48" w:space="8" w:color="F2F2F2" w:themeColor="background1" w:themeShade="F2"/>
      </w:pBdr>
      <w:shd w:val="clear" w:color="auto" w:fill="F2F2F2" w:themeFill="background1" w:themeFillShade="F2"/>
      <w:ind w:left="284" w:right="284"/>
    </w:pPr>
    <w:rPr>
      <w:b/>
    </w:rPr>
  </w:style>
  <w:style w:type="paragraph" w:customStyle="1" w:styleId="EmphasisText-green">
    <w:name w:val="Emphasis Text - green"/>
    <w:basedOn w:val="EmphasisText"/>
    <w:uiPriority w:val="2"/>
    <w:qFormat/>
    <w:rsid w:val="00E73199"/>
    <w:pPr>
      <w:keepNext w:val="0"/>
      <w:pBdr>
        <w:top w:val="single" w:sz="48" w:space="8" w:color="D8EED7"/>
        <w:left w:val="single" w:sz="48" w:space="8" w:color="D8EED7"/>
        <w:bottom w:val="single" w:sz="48" w:space="8" w:color="D8EED7"/>
        <w:right w:val="single" w:sz="48" w:space="8" w:color="D8EED7"/>
      </w:pBdr>
      <w:shd w:val="clear" w:color="auto" w:fill="D8EED7"/>
    </w:pPr>
  </w:style>
  <w:style w:type="table" w:styleId="TableGrid">
    <w:name w:val="Table Grid"/>
    <w:basedOn w:val="TableNormal"/>
    <w:uiPriority w:val="39"/>
    <w:rsid w:val="001C3B2B"/>
    <w:pPr>
      <w:spacing w:after="0" w:line="240" w:lineRule="auto"/>
    </w:pPr>
    <w:tblPr>
      <w:tblStyleRowBandSize w:val="1"/>
      <w:tblBorders>
        <w:bottom w:val="single" w:sz="8" w:space="0" w:color="auto"/>
      </w:tblBorders>
      <w:tblCellMar>
        <w:top w:w="113" w:type="dxa"/>
        <w:left w:w="113" w:type="dxa"/>
        <w:bottom w:w="113" w:type="dxa"/>
        <w:right w:w="113" w:type="dxa"/>
      </w:tblCellMar>
    </w:tblPr>
    <w:trPr>
      <w:cantSplit/>
    </w:trPr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A848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5F"/>
    <w:rPr>
      <w:rFonts w:ascii="Segoe UI" w:hAnsi="Segoe UI" w:cs="Segoe UI"/>
      <w:sz w:val="18"/>
      <w:szCs w:val="18"/>
    </w:rPr>
  </w:style>
  <w:style w:type="paragraph" w:styleId="TOC1">
    <w:name w:val="toc 1"/>
    <w:basedOn w:val="BodyText"/>
    <w:next w:val="BodyText"/>
    <w:uiPriority w:val="39"/>
    <w:rsid w:val="008614C0"/>
    <w:pPr>
      <w:spacing w:before="360" w:after="160"/>
    </w:pPr>
    <w:rPr>
      <w:b/>
    </w:rPr>
  </w:style>
  <w:style w:type="paragraph" w:styleId="TOC2">
    <w:name w:val="toc 2"/>
    <w:basedOn w:val="TOC1"/>
    <w:next w:val="Normal"/>
    <w:uiPriority w:val="39"/>
    <w:rsid w:val="00825009"/>
    <w:pPr>
      <w:tabs>
        <w:tab w:val="right" w:pos="9016"/>
      </w:tabs>
      <w:spacing w:before="0"/>
      <w:ind w:left="284"/>
    </w:pPr>
    <w:rPr>
      <w:b w:val="0"/>
    </w:rPr>
  </w:style>
  <w:style w:type="character" w:styleId="Hyperlink">
    <w:name w:val="Hyperlink"/>
    <w:uiPriority w:val="99"/>
    <w:unhideWhenUsed/>
    <w:qFormat/>
    <w:rsid w:val="006C169C"/>
    <w:rPr>
      <w:color w:val="23367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rsid w:val="006C169C"/>
    <w:rPr>
      <w:color w:val="605E5C"/>
      <w:shd w:val="clear" w:color="auto" w:fill="E1DFDD"/>
    </w:rPr>
  </w:style>
  <w:style w:type="paragraph" w:styleId="Footer">
    <w:name w:val="footer"/>
    <w:basedOn w:val="BodyText"/>
    <w:link w:val="FooterChar"/>
    <w:uiPriority w:val="99"/>
    <w:rsid w:val="001C3B2B"/>
    <w:pPr>
      <w:spacing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87308"/>
    <w:rPr>
      <w:sz w:val="24"/>
    </w:rPr>
  </w:style>
  <w:style w:type="character" w:styleId="PageNumber">
    <w:name w:val="page number"/>
    <w:uiPriority w:val="1"/>
    <w:semiHidden/>
    <w:rsid w:val="001C3B2B"/>
    <w:rPr>
      <w:b/>
    </w:rPr>
  </w:style>
  <w:style w:type="paragraph" w:styleId="Quote">
    <w:name w:val="Quote"/>
    <w:basedOn w:val="BodyText"/>
    <w:next w:val="BodyText"/>
    <w:link w:val="QuoteChar"/>
    <w:uiPriority w:val="2"/>
    <w:semiHidden/>
    <w:rsid w:val="00987308"/>
    <w:rPr>
      <w:b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"/>
    <w:semiHidden/>
    <w:rsid w:val="004417BF"/>
    <w:rPr>
      <w:b/>
      <w:sz w:val="32"/>
      <w:szCs w:val="32"/>
    </w:rPr>
  </w:style>
  <w:style w:type="paragraph" w:customStyle="1" w:styleId="SectionHeading">
    <w:name w:val="Section Heading"/>
    <w:basedOn w:val="BodyText"/>
    <w:next w:val="BodyText"/>
    <w:uiPriority w:val="1"/>
    <w:rsid w:val="009D0B00"/>
    <w:pPr>
      <w:spacing w:before="540"/>
      <w:ind w:left="-624" w:right="-624"/>
    </w:pPr>
    <w:rPr>
      <w:b/>
      <w:color w:val="000000" w:themeColor="text1"/>
      <w:sz w:val="84"/>
      <w:szCs w:val="84"/>
    </w:rPr>
  </w:style>
  <w:style w:type="paragraph" w:customStyle="1" w:styleId="Heading1-darkblue">
    <w:name w:val="Heading 1 - dark blue"/>
    <w:basedOn w:val="Heading1"/>
    <w:next w:val="BodyText"/>
    <w:qFormat/>
    <w:rsid w:val="00577BB5"/>
    <w:rPr>
      <w:color w:val="233672" w:themeColor="accent1"/>
    </w:rPr>
  </w:style>
  <w:style w:type="paragraph" w:customStyle="1" w:styleId="Heading2-darkblue">
    <w:name w:val="Heading 2 - dark blue"/>
    <w:basedOn w:val="Heading2"/>
    <w:next w:val="BodyText"/>
    <w:qFormat/>
    <w:rsid w:val="00577BB5"/>
    <w:rPr>
      <w:color w:val="233672" w:themeColor="accent1"/>
    </w:rPr>
  </w:style>
  <w:style w:type="paragraph" w:customStyle="1" w:styleId="EmphasisHeading-darkblue">
    <w:name w:val="Emphasis Heading - dark blue"/>
    <w:basedOn w:val="EmphasisHeading"/>
    <w:next w:val="EmphasisText-darkblue"/>
    <w:uiPriority w:val="2"/>
    <w:qFormat/>
    <w:rsid w:val="00E82E88"/>
    <w:pPr>
      <w:pBdr>
        <w:top w:val="single" w:sz="48" w:space="8" w:color="D3D7E3"/>
        <w:left w:val="single" w:sz="48" w:space="8" w:color="D3D7E3"/>
        <w:bottom w:val="single" w:sz="48" w:space="8" w:color="D3D7E3"/>
        <w:right w:val="single" w:sz="48" w:space="8" w:color="D3D7E3"/>
      </w:pBdr>
      <w:shd w:val="clear" w:color="auto" w:fill="D3D7E3"/>
    </w:pPr>
  </w:style>
  <w:style w:type="paragraph" w:customStyle="1" w:styleId="EmphasisText-darkblue">
    <w:name w:val="Emphasis Text - dark blue"/>
    <w:basedOn w:val="EmphasisText-green"/>
    <w:uiPriority w:val="2"/>
    <w:qFormat/>
    <w:rsid w:val="00E82E88"/>
    <w:pPr>
      <w:pBdr>
        <w:top w:val="single" w:sz="48" w:space="8" w:color="D3D7E3"/>
        <w:left w:val="single" w:sz="48" w:space="8" w:color="D3D7E3"/>
        <w:bottom w:val="single" w:sz="48" w:space="8" w:color="D3D7E3"/>
        <w:right w:val="single" w:sz="48" w:space="8" w:color="D3D7E3"/>
      </w:pBdr>
      <w:shd w:val="clear" w:color="auto" w:fill="D3D7E3"/>
    </w:pPr>
  </w:style>
  <w:style w:type="table" w:customStyle="1" w:styleId="TableGrid-pink">
    <w:name w:val="Table Grid - pink"/>
    <w:basedOn w:val="TableGrid"/>
    <w:uiPriority w:val="99"/>
    <w:rsid w:val="0086442D"/>
    <w:tblPr/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CE8F2"/>
      </w:tcPr>
    </w:tblStylePr>
  </w:style>
  <w:style w:type="paragraph" w:customStyle="1" w:styleId="EmphasisHeading-pink">
    <w:name w:val="Emphasis Heading - pink"/>
    <w:basedOn w:val="EmphasisHeading"/>
    <w:next w:val="EmphasisText-pink"/>
    <w:uiPriority w:val="2"/>
    <w:qFormat/>
    <w:rsid w:val="0086442D"/>
    <w:pPr>
      <w:pBdr>
        <w:top w:val="single" w:sz="48" w:space="8" w:color="F9D1E5"/>
        <w:left w:val="single" w:sz="48" w:space="8" w:color="F9D1E5"/>
        <w:bottom w:val="single" w:sz="48" w:space="8" w:color="F9D1E5"/>
        <w:right w:val="single" w:sz="48" w:space="8" w:color="F9D1E5"/>
      </w:pBdr>
      <w:shd w:val="clear" w:color="auto" w:fill="F9D1E5"/>
    </w:pPr>
  </w:style>
  <w:style w:type="paragraph" w:customStyle="1" w:styleId="EmphasisText-pink">
    <w:name w:val="Emphasis Text - pink"/>
    <w:basedOn w:val="EmphasisText"/>
    <w:uiPriority w:val="2"/>
    <w:qFormat/>
    <w:rsid w:val="0086442D"/>
    <w:pPr>
      <w:pBdr>
        <w:top w:val="single" w:sz="48" w:space="8" w:color="F9D1E5"/>
        <w:left w:val="single" w:sz="48" w:space="8" w:color="F9D1E5"/>
        <w:bottom w:val="single" w:sz="48" w:space="8" w:color="F9D1E5"/>
        <w:right w:val="single" w:sz="48" w:space="8" w:color="F9D1E5"/>
      </w:pBdr>
      <w:shd w:val="clear" w:color="auto" w:fill="F9D1E5"/>
    </w:pPr>
  </w:style>
  <w:style w:type="paragraph" w:customStyle="1" w:styleId="Heading1-pink">
    <w:name w:val="Heading 1 - pink"/>
    <w:basedOn w:val="Heading1"/>
    <w:next w:val="BodyText"/>
    <w:qFormat/>
    <w:rsid w:val="0086442D"/>
    <w:rPr>
      <w:color w:val="DF177C" w:themeColor="accent6"/>
    </w:rPr>
  </w:style>
  <w:style w:type="paragraph" w:customStyle="1" w:styleId="Heading2-pink">
    <w:name w:val="Heading 2 - pink"/>
    <w:basedOn w:val="Heading2"/>
    <w:next w:val="BodyText"/>
    <w:qFormat/>
    <w:rsid w:val="00FC6749"/>
    <w:rPr>
      <w:color w:val="DF177C" w:themeColor="accent6"/>
    </w:rPr>
  </w:style>
  <w:style w:type="paragraph" w:customStyle="1" w:styleId="Heading1-blue">
    <w:name w:val="Heading 1 - blue"/>
    <w:basedOn w:val="Heading1"/>
    <w:next w:val="BodyText"/>
    <w:qFormat/>
    <w:rsid w:val="00FC6749"/>
    <w:rPr>
      <w:color w:val="2088CA" w:themeColor="accent5"/>
    </w:rPr>
  </w:style>
  <w:style w:type="paragraph" w:customStyle="1" w:styleId="Heading2-blue">
    <w:name w:val="Heading 2 - blue"/>
    <w:basedOn w:val="Heading2"/>
    <w:next w:val="BodyText"/>
    <w:qFormat/>
    <w:rsid w:val="00FC6749"/>
    <w:rPr>
      <w:color w:val="2088CA" w:themeColor="accent5"/>
    </w:rPr>
  </w:style>
  <w:style w:type="paragraph" w:customStyle="1" w:styleId="EmphasisHeading-blue">
    <w:name w:val="Emphasis Heading - blue"/>
    <w:basedOn w:val="EmphasisHeading"/>
    <w:next w:val="EmphasisText-blue"/>
    <w:uiPriority w:val="2"/>
    <w:qFormat/>
    <w:rsid w:val="00FC6749"/>
    <w:pPr>
      <w:pBdr>
        <w:top w:val="single" w:sz="48" w:space="8" w:color="D2E7F4"/>
        <w:left w:val="single" w:sz="48" w:space="8" w:color="D2E7F4"/>
        <w:bottom w:val="single" w:sz="48" w:space="8" w:color="D2E7F4"/>
        <w:right w:val="single" w:sz="48" w:space="8" w:color="D2E7F4"/>
      </w:pBdr>
      <w:shd w:val="clear" w:color="auto" w:fill="D2E7F4"/>
    </w:pPr>
  </w:style>
  <w:style w:type="paragraph" w:customStyle="1" w:styleId="EmphasisText-blue">
    <w:name w:val="Emphasis Text - blue"/>
    <w:basedOn w:val="EmphasisText"/>
    <w:uiPriority w:val="2"/>
    <w:qFormat/>
    <w:rsid w:val="00FC6749"/>
    <w:pPr>
      <w:pBdr>
        <w:top w:val="single" w:sz="48" w:space="8" w:color="D2E7F4"/>
        <w:left w:val="single" w:sz="48" w:space="8" w:color="D2E7F4"/>
        <w:bottom w:val="single" w:sz="48" w:space="8" w:color="D2E7F4"/>
        <w:right w:val="single" w:sz="48" w:space="8" w:color="D2E7F4"/>
      </w:pBdr>
      <w:shd w:val="clear" w:color="auto" w:fill="D2E7F4"/>
    </w:pPr>
  </w:style>
  <w:style w:type="table" w:customStyle="1" w:styleId="TableGrid-blue">
    <w:name w:val="Table Grid - blue"/>
    <w:basedOn w:val="TableGrid"/>
    <w:uiPriority w:val="99"/>
    <w:rsid w:val="00485E6F"/>
    <w:tblPr/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9F3FA"/>
      </w:tcPr>
    </w:tblStylePr>
  </w:style>
  <w:style w:type="paragraph" w:customStyle="1" w:styleId="Heading1-orange">
    <w:name w:val="Heading 1 - orange"/>
    <w:basedOn w:val="Heading1"/>
    <w:next w:val="BodyText"/>
    <w:qFormat/>
    <w:rsid w:val="00485E6F"/>
    <w:rPr>
      <w:color w:val="EC6825" w:themeColor="accent4"/>
    </w:rPr>
  </w:style>
  <w:style w:type="paragraph" w:customStyle="1" w:styleId="Heading2-orange">
    <w:name w:val="Heading 2 - orange"/>
    <w:basedOn w:val="Heading2"/>
    <w:next w:val="BodyText"/>
    <w:qFormat/>
    <w:rsid w:val="00485E6F"/>
    <w:rPr>
      <w:color w:val="EC6825" w:themeColor="accent4"/>
    </w:rPr>
  </w:style>
  <w:style w:type="paragraph" w:customStyle="1" w:styleId="EmphasisText-orange">
    <w:name w:val="Emphasis Text - orange"/>
    <w:basedOn w:val="EmphasisText"/>
    <w:uiPriority w:val="2"/>
    <w:qFormat/>
    <w:rsid w:val="00485E6F"/>
    <w:pPr>
      <w:pBdr>
        <w:top w:val="single" w:sz="48" w:space="8" w:color="FBE1D3"/>
        <w:left w:val="single" w:sz="48" w:space="8" w:color="FBE1D3"/>
        <w:bottom w:val="single" w:sz="48" w:space="8" w:color="FBE1D3"/>
        <w:right w:val="single" w:sz="48" w:space="8" w:color="FBE1D3"/>
      </w:pBdr>
      <w:shd w:val="clear" w:color="auto" w:fill="FBE1D3"/>
    </w:pPr>
  </w:style>
  <w:style w:type="paragraph" w:customStyle="1" w:styleId="EmphasisHeading-orange">
    <w:name w:val="Emphasis Heading - orange"/>
    <w:basedOn w:val="EmphasisHeading"/>
    <w:next w:val="EmphasisText-orange"/>
    <w:uiPriority w:val="2"/>
    <w:qFormat/>
    <w:rsid w:val="00485E6F"/>
    <w:pPr>
      <w:pBdr>
        <w:top w:val="single" w:sz="48" w:space="8" w:color="FBE1D3"/>
        <w:left w:val="single" w:sz="48" w:space="8" w:color="FBE1D3"/>
        <w:bottom w:val="single" w:sz="48" w:space="8" w:color="FBE1D3"/>
        <w:right w:val="single" w:sz="48" w:space="8" w:color="FBE1D3"/>
      </w:pBdr>
      <w:shd w:val="clear" w:color="auto" w:fill="FBE1D3"/>
    </w:pPr>
  </w:style>
  <w:style w:type="table" w:customStyle="1" w:styleId="TableGrid-orange">
    <w:name w:val="Table Grid - orange"/>
    <w:basedOn w:val="TableGrid"/>
    <w:uiPriority w:val="99"/>
    <w:rsid w:val="00485E6F"/>
    <w:tblPr/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DF0E9"/>
      </w:tcPr>
    </w:tblStylePr>
  </w:style>
  <w:style w:type="paragraph" w:customStyle="1" w:styleId="Heading1-green">
    <w:name w:val="Heading 1 - green"/>
    <w:basedOn w:val="Heading1"/>
    <w:next w:val="BodyText"/>
    <w:qFormat/>
    <w:rsid w:val="003738EF"/>
    <w:rPr>
      <w:color w:val="3AAA35" w:themeColor="accent3"/>
    </w:rPr>
  </w:style>
  <w:style w:type="paragraph" w:customStyle="1" w:styleId="Heading2-green">
    <w:name w:val="Heading 2 - green"/>
    <w:basedOn w:val="Heading2"/>
    <w:next w:val="BodyText"/>
    <w:qFormat/>
    <w:rsid w:val="003738EF"/>
    <w:rPr>
      <w:color w:val="3AAA35" w:themeColor="accent3"/>
    </w:rPr>
  </w:style>
  <w:style w:type="paragraph" w:customStyle="1" w:styleId="EmphasisHeading-green">
    <w:name w:val="Emphasis Heading - green"/>
    <w:basedOn w:val="EmphasisHeading"/>
    <w:next w:val="EmphasisText-green"/>
    <w:uiPriority w:val="2"/>
    <w:qFormat/>
    <w:rsid w:val="00E73199"/>
    <w:pPr>
      <w:pBdr>
        <w:top w:val="single" w:sz="48" w:space="8" w:color="D8EED7"/>
        <w:left w:val="single" w:sz="48" w:space="8" w:color="D8EED7"/>
        <w:bottom w:val="single" w:sz="48" w:space="8" w:color="D8EED7"/>
        <w:right w:val="single" w:sz="48" w:space="8" w:color="D8EED7"/>
      </w:pBdr>
      <w:shd w:val="clear" w:color="auto" w:fill="D8EED7"/>
    </w:pPr>
  </w:style>
  <w:style w:type="table" w:customStyle="1" w:styleId="TableGrid-green">
    <w:name w:val="Table Grid - green"/>
    <w:basedOn w:val="TableGrid"/>
    <w:uiPriority w:val="99"/>
    <w:rsid w:val="00E73199"/>
    <w:tblPr/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8EED7"/>
      </w:tcPr>
    </w:tblStylePr>
  </w:style>
  <w:style w:type="paragraph" w:customStyle="1" w:styleId="EmphasisText">
    <w:name w:val="Emphasis Text"/>
    <w:basedOn w:val="EmphasisHeading"/>
    <w:uiPriority w:val="2"/>
    <w:semiHidden/>
    <w:rsid w:val="00E73199"/>
    <w:rPr>
      <w:b w:val="0"/>
    </w:rPr>
  </w:style>
  <w:style w:type="paragraph" w:customStyle="1" w:styleId="Heading1-red">
    <w:name w:val="Heading 1 - red"/>
    <w:basedOn w:val="Heading1"/>
    <w:next w:val="BodyText"/>
    <w:qFormat/>
    <w:rsid w:val="00AD6DB0"/>
    <w:rPr>
      <w:color w:val="D90C1C" w:themeColor="accent2"/>
    </w:rPr>
  </w:style>
  <w:style w:type="paragraph" w:customStyle="1" w:styleId="Heading2-red">
    <w:name w:val="Heading 2 - red"/>
    <w:basedOn w:val="Heading2"/>
    <w:next w:val="BodyText"/>
    <w:qFormat/>
    <w:rsid w:val="00AD6DB0"/>
    <w:rPr>
      <w:color w:val="D90C1C" w:themeColor="accent2"/>
    </w:rPr>
  </w:style>
  <w:style w:type="paragraph" w:customStyle="1" w:styleId="EmphasisText-red">
    <w:name w:val="Emphasis Text - red"/>
    <w:basedOn w:val="EmphasisText"/>
    <w:uiPriority w:val="2"/>
    <w:qFormat/>
    <w:rsid w:val="00AD6DB0"/>
    <w:pPr>
      <w:pBdr>
        <w:top w:val="single" w:sz="48" w:space="8" w:color="F7CED2"/>
        <w:left w:val="single" w:sz="48" w:space="8" w:color="F7CED2"/>
        <w:bottom w:val="single" w:sz="48" w:space="8" w:color="F7CED2"/>
        <w:right w:val="single" w:sz="48" w:space="8" w:color="F7CED2"/>
      </w:pBdr>
      <w:shd w:val="clear" w:color="auto" w:fill="F7CED2"/>
    </w:pPr>
  </w:style>
  <w:style w:type="paragraph" w:customStyle="1" w:styleId="EmphasisHeading-red">
    <w:name w:val="Emphasis Heading - red"/>
    <w:basedOn w:val="EmphasisHeading"/>
    <w:next w:val="EmphasisText-red"/>
    <w:uiPriority w:val="2"/>
    <w:qFormat/>
    <w:rsid w:val="00AD6DB0"/>
    <w:pPr>
      <w:pBdr>
        <w:top w:val="single" w:sz="48" w:space="8" w:color="F7CED2"/>
        <w:left w:val="single" w:sz="48" w:space="8" w:color="F7CED2"/>
        <w:bottom w:val="single" w:sz="48" w:space="8" w:color="F7CED2"/>
        <w:right w:val="single" w:sz="48" w:space="8" w:color="F7CED2"/>
      </w:pBdr>
      <w:shd w:val="clear" w:color="auto" w:fill="F7CED2"/>
    </w:pPr>
  </w:style>
  <w:style w:type="table" w:customStyle="1" w:styleId="TableGrid-red">
    <w:name w:val="Table Grid - red"/>
    <w:basedOn w:val="TableGrid"/>
    <w:uiPriority w:val="99"/>
    <w:rsid w:val="00C770A6"/>
    <w:tblPr/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BE7E8"/>
      </w:tcPr>
    </w:tblStylePr>
  </w:style>
  <w:style w:type="table" w:customStyle="1" w:styleId="TableGrid-darkblue">
    <w:name w:val="Table Grid - dark blue"/>
    <w:basedOn w:val="TableGrid"/>
    <w:uiPriority w:val="99"/>
    <w:rsid w:val="00C770A6"/>
    <w:tblPr/>
    <w:tblStylePr w:type="firstRow">
      <w:rPr>
        <w:b/>
        <w:i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9EBF1"/>
      </w:tcPr>
    </w:tblStylePr>
  </w:style>
  <w:style w:type="character" w:styleId="FollowedHyperlink">
    <w:name w:val="FollowedHyperlink"/>
    <w:uiPriority w:val="4"/>
    <w:semiHidden/>
    <w:rsid w:val="00060752"/>
    <w:rPr>
      <w:color w:val="D90C1C" w:themeColor="followedHyperlink"/>
      <w:u w:val="single"/>
    </w:rPr>
  </w:style>
  <w:style w:type="paragraph" w:customStyle="1" w:styleId="Quote-darkblue">
    <w:name w:val="Quote - dark blue"/>
    <w:basedOn w:val="Quote"/>
    <w:next w:val="BodyText"/>
    <w:uiPriority w:val="2"/>
    <w:qFormat/>
    <w:rsid w:val="00987308"/>
    <w:rPr>
      <w:color w:val="233672" w:themeColor="accent1"/>
    </w:rPr>
  </w:style>
  <w:style w:type="paragraph" w:customStyle="1" w:styleId="Quote-red">
    <w:name w:val="Quote - red"/>
    <w:basedOn w:val="Quote"/>
    <w:next w:val="BodyText"/>
    <w:uiPriority w:val="2"/>
    <w:qFormat/>
    <w:rsid w:val="00987308"/>
    <w:rPr>
      <w:color w:val="D90C1C" w:themeColor="accent2"/>
    </w:rPr>
  </w:style>
  <w:style w:type="paragraph" w:customStyle="1" w:styleId="Quote-green">
    <w:name w:val="Quote - green"/>
    <w:basedOn w:val="Quote"/>
    <w:next w:val="BodyText"/>
    <w:uiPriority w:val="2"/>
    <w:qFormat/>
    <w:rsid w:val="00987308"/>
    <w:rPr>
      <w:color w:val="3AAA35" w:themeColor="accent3"/>
    </w:rPr>
  </w:style>
  <w:style w:type="paragraph" w:customStyle="1" w:styleId="Quote-orange">
    <w:name w:val="Quote - orange"/>
    <w:basedOn w:val="Quote"/>
    <w:next w:val="BodyText"/>
    <w:uiPriority w:val="2"/>
    <w:qFormat/>
    <w:rsid w:val="00987308"/>
    <w:rPr>
      <w:color w:val="EC6825" w:themeColor="accent4"/>
    </w:rPr>
  </w:style>
  <w:style w:type="paragraph" w:customStyle="1" w:styleId="Quote-blue">
    <w:name w:val="Quote - blue"/>
    <w:basedOn w:val="Quote"/>
    <w:next w:val="BodyText"/>
    <w:uiPriority w:val="2"/>
    <w:qFormat/>
    <w:rsid w:val="00987308"/>
    <w:rPr>
      <w:color w:val="2088CA" w:themeColor="accent5"/>
    </w:rPr>
  </w:style>
  <w:style w:type="paragraph" w:customStyle="1" w:styleId="Quote-pink">
    <w:name w:val="Quote - pink"/>
    <w:basedOn w:val="Quote"/>
    <w:next w:val="BodyText"/>
    <w:uiPriority w:val="2"/>
    <w:qFormat/>
    <w:rsid w:val="00987308"/>
    <w:rPr>
      <w:color w:val="DF177C" w:themeColor="accent6"/>
    </w:rPr>
  </w:style>
  <w:style w:type="paragraph" w:customStyle="1" w:styleId="Calloutheading">
    <w:name w:val="Callout heading"/>
    <w:basedOn w:val="BodyText"/>
    <w:next w:val="Callouttext"/>
    <w:uiPriority w:val="2"/>
    <w:qFormat/>
    <w:rsid w:val="004219F9"/>
    <w:pPr>
      <w:keepNext/>
      <w:keepLines/>
      <w:pBdr>
        <w:left w:val="single" w:sz="48" w:space="12" w:color="D3D7ED"/>
      </w:pBdr>
      <w:spacing w:before="360" w:after="0"/>
      <w:ind w:left="340"/>
    </w:pPr>
    <w:rPr>
      <w:b/>
    </w:rPr>
  </w:style>
  <w:style w:type="paragraph" w:customStyle="1" w:styleId="Callouttext">
    <w:name w:val="Callout text"/>
    <w:basedOn w:val="BodyText"/>
    <w:uiPriority w:val="2"/>
    <w:qFormat/>
    <w:rsid w:val="004219F9"/>
    <w:pPr>
      <w:keepLines/>
      <w:pBdr>
        <w:left w:val="single" w:sz="48" w:space="12" w:color="D3D7ED"/>
      </w:pBdr>
      <w:spacing w:after="120"/>
      <w:ind w:left="340"/>
    </w:pPr>
  </w:style>
  <w:style w:type="paragraph" w:customStyle="1" w:styleId="SectionHeading-red">
    <w:name w:val="Section Heading - red"/>
    <w:basedOn w:val="SectionHeading"/>
    <w:next w:val="BodyText"/>
    <w:uiPriority w:val="99"/>
    <w:rsid w:val="009D0B00"/>
    <w:rPr>
      <w:color w:val="D90C1C" w:themeColor="accent2"/>
    </w:rPr>
  </w:style>
  <w:style w:type="paragraph" w:customStyle="1" w:styleId="SectionHeading-darkblue">
    <w:name w:val="Section Heading - dark blue"/>
    <w:basedOn w:val="SectionHeading"/>
    <w:next w:val="BodyText"/>
    <w:uiPriority w:val="99"/>
    <w:rsid w:val="001512EC"/>
    <w:rPr>
      <w:color w:val="233672" w:themeColor="accent1"/>
    </w:rPr>
  </w:style>
  <w:style w:type="paragraph" w:customStyle="1" w:styleId="SectionHeading-white">
    <w:name w:val="Section Heading - white"/>
    <w:basedOn w:val="SectionHeading"/>
    <w:next w:val="BodyText"/>
    <w:uiPriority w:val="99"/>
    <w:rsid w:val="001512EC"/>
    <w:rPr>
      <w:color w:val="FFFFFF" w:themeColor="background1"/>
    </w:rPr>
  </w:style>
  <w:style w:type="paragraph" w:customStyle="1" w:styleId="SectionHeading-blue">
    <w:name w:val="Section Heading - blue"/>
    <w:basedOn w:val="SectionHeading"/>
    <w:next w:val="BodyText"/>
    <w:uiPriority w:val="99"/>
    <w:rsid w:val="003D4D31"/>
    <w:rPr>
      <w:color w:val="2088CA" w:themeColor="accent5"/>
    </w:rPr>
  </w:style>
  <w:style w:type="paragraph" w:customStyle="1" w:styleId="SectionHeading-green">
    <w:name w:val="Section Heading - green"/>
    <w:basedOn w:val="SectionHeading"/>
    <w:next w:val="BodyText"/>
    <w:uiPriority w:val="99"/>
    <w:rsid w:val="003D4D31"/>
    <w:rPr>
      <w:color w:val="3AAA35" w:themeColor="accent3"/>
    </w:rPr>
  </w:style>
  <w:style w:type="paragraph" w:customStyle="1" w:styleId="SectionHeading-orange">
    <w:name w:val="Section Heading - orange"/>
    <w:basedOn w:val="SectionHeading"/>
    <w:next w:val="BodyText"/>
    <w:uiPriority w:val="99"/>
    <w:rsid w:val="003D4D31"/>
    <w:rPr>
      <w:color w:val="EC6825" w:themeColor="accent4"/>
    </w:rPr>
  </w:style>
  <w:style w:type="paragraph" w:customStyle="1" w:styleId="SectionHeading-pink">
    <w:name w:val="Section Heading - pink"/>
    <w:basedOn w:val="SectionHeading"/>
    <w:next w:val="BodyText"/>
    <w:uiPriority w:val="99"/>
    <w:rsid w:val="003D4D31"/>
    <w:rPr>
      <w:color w:val="DF177C" w:themeColor="accent6"/>
    </w:rPr>
  </w:style>
  <w:style w:type="character" w:styleId="CommentReference">
    <w:name w:val="annotation reference"/>
    <w:basedOn w:val="DefaultParagraphFont"/>
    <w:uiPriority w:val="99"/>
    <w:semiHidden/>
    <w:rsid w:val="00AA19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A19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19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A19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9BD"/>
    <w:rPr>
      <w:b/>
      <w:bCs/>
      <w:sz w:val="20"/>
      <w:szCs w:val="20"/>
    </w:rPr>
  </w:style>
  <w:style w:type="paragraph" w:customStyle="1" w:styleId="paragraph">
    <w:name w:val="paragraph"/>
    <w:basedOn w:val="Normal"/>
    <w:rsid w:val="00074DF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074DFF"/>
  </w:style>
  <w:style w:type="character" w:customStyle="1" w:styleId="eop">
    <w:name w:val="eop"/>
    <w:basedOn w:val="DefaultParagraphFont"/>
    <w:rsid w:val="00074DFF"/>
  </w:style>
  <w:style w:type="table" w:styleId="TableGridLight">
    <w:name w:val="Grid Table Light"/>
    <w:basedOn w:val="TableNormal"/>
    <w:uiPriority w:val="40"/>
    <w:rsid w:val="0017550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571A96"/>
    <w:pPr>
      <w:spacing w:after="160" w:line="259" w:lineRule="auto"/>
      <w:ind w:left="720"/>
      <w:contextualSpacing/>
    </w:pPr>
    <w:rPr>
      <w:sz w:val="22"/>
    </w:rPr>
  </w:style>
  <w:style w:type="paragraph" w:styleId="NormalWeb">
    <w:name w:val="Normal (Web)"/>
    <w:basedOn w:val="Normal"/>
    <w:uiPriority w:val="99"/>
    <w:unhideWhenUsed/>
    <w:rsid w:val="000902E4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D3F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jpeg"/><Relationship Id="rId21" Type="http://schemas.openxmlformats.org/officeDocument/2006/relationships/image" Target="media/image10.svg"/><Relationship Id="rId34" Type="http://schemas.openxmlformats.org/officeDocument/2006/relationships/hyperlink" Target="https://careers.dft.gov.uk/you-at-dft/benefits/" TargetMode="External"/><Relationship Id="rId42" Type="http://schemas.openxmlformats.org/officeDocument/2006/relationships/hyperlink" Target="https://www.gov.uk/guidance/preparing-for-the-civil-service-judgement-test" TargetMode="External"/><Relationship Id="rId47" Type="http://schemas.openxmlformats.org/officeDocument/2006/relationships/hyperlink" Target="https://careers.dft.gov.uk/dvsa-driving-examiner-roles/" TargetMode="External"/><Relationship Id="rId50" Type="http://schemas.openxmlformats.org/officeDocument/2006/relationships/hyperlink" Target="http://www.civilservicejobs.service.gov.uk" TargetMode="External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svg"/><Relationship Id="rId41" Type="http://schemas.openxmlformats.org/officeDocument/2006/relationships/hyperlink" Target="http://www.civilservicejobs.service.gov.uk" TargetMode="External"/><Relationship Id="rId54" Type="http://schemas.openxmlformats.org/officeDocument/2006/relationships/hyperlink" Target="https://www.gov.uk/guidance/dvsa-email-alert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hyperlink" Target="https://assets.publishing.service.gov.uk/government/uploads/system/uploads/attachment_data/file/744219/Success-Profiles-Candidate-Overview.pdf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www.youtube.com/watch?v=N31a8evBG90" TargetMode="External"/><Relationship Id="rId53" Type="http://schemas.openxmlformats.org/officeDocument/2006/relationships/hyperlink" Target="https://despatch.blog.gov.uk/" TargetMode="External"/><Relationship Id="rId58" Type="http://schemas.openxmlformats.org/officeDocument/2006/relationships/hyperlink" Target="https://www.facebook.com/dvsagov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yperlink" Target="https://extranet.dft.gov.uk/hr/your-guide-to-recruitment/04-other-routes-to-recruitment/" TargetMode="External"/><Relationship Id="rId57" Type="http://schemas.openxmlformats.org/officeDocument/2006/relationships/image" Target="media/image27.png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image" Target="media/image20.svg"/><Relationship Id="rId44" Type="http://schemas.openxmlformats.org/officeDocument/2006/relationships/hyperlink" Target="https://csr.apolloassessment.adc.uk.com/assessment/v2/take/StaticPageSet-1" TargetMode="External"/><Relationship Id="rId52" Type="http://schemas.openxmlformats.org/officeDocument/2006/relationships/hyperlink" Target="http://www.gov.uk/dvsa" TargetMode="External"/><Relationship Id="rId60" Type="http://schemas.openxmlformats.org/officeDocument/2006/relationships/hyperlink" Target="https://www.linkedin.com/company/driver-and-vehicle-standards-agency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hyperlink" Target="https://careers.dft.gov.uk/you-at-dft/benefits/" TargetMode="External"/><Relationship Id="rId43" Type="http://schemas.openxmlformats.org/officeDocument/2006/relationships/hyperlink" Target="https://www.gov.uk/guidance/preparing-for-the-civil-service-work-strengths-test" TargetMode="External"/><Relationship Id="rId48" Type="http://schemas.openxmlformats.org/officeDocument/2006/relationships/hyperlink" Target="https://dvsaintranet.dft.gov.uk/task/restructuring-redeployment-and-redundancy/the-redeployment-process/" TargetMode="External"/><Relationship Id="rId56" Type="http://schemas.openxmlformats.org/officeDocument/2006/relationships/hyperlink" Target="https://www.twitter.com/dvsagovuk" TargetMode="External"/><Relationship Id="rId64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hyperlink" Target="https://careers.dft.gov.uk/dvsa-driving-examiner-roles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civilservicecommission.independent.gov.uk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svg"/><Relationship Id="rId38" Type="http://schemas.openxmlformats.org/officeDocument/2006/relationships/hyperlink" Target="https://assets.publishing.service.gov.uk/government/uploads/system/uploads/attachment_data/file/717275/CS_Behaviours_2018.pdf" TargetMode="External"/><Relationship Id="rId46" Type="http://schemas.openxmlformats.org/officeDocument/2006/relationships/hyperlink" Target="https://www.youtube.com/watch?v=Vudzn3BqSXk" TargetMode="External"/><Relationship Id="rId59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iaa7\OneDrive%20-%20Driver%20and%20Vehicle%20Standards%20Agency\Documents\2021%20-%20DE%20candidate%20pac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A3550ADF6C42E7896536D59055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FBFD2-DAF9-4A1D-99F2-5CC4E2F9F36B}"/>
      </w:docPartPr>
      <w:docPartBody>
        <w:p w:rsidR="008E6461" w:rsidRDefault="00720C25" w:rsidP="00720C25">
          <w:pPr>
            <w:pStyle w:val="02A3550ADF6C42E7896536D590553233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C25"/>
    <w:rsid w:val="00720C25"/>
    <w:rsid w:val="00736EFB"/>
    <w:rsid w:val="008E6461"/>
    <w:rsid w:val="00A17B30"/>
    <w:rsid w:val="00EE0D4F"/>
    <w:rsid w:val="00F4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A3550ADF6C42E7896536D590553233">
    <w:name w:val="02A3550ADF6C42E7896536D590553233"/>
    <w:rsid w:val="00720C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river &amp; Vehicle Standards Agency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33672"/>
      </a:accent1>
      <a:accent2>
        <a:srgbClr val="D90C1C"/>
      </a:accent2>
      <a:accent3>
        <a:srgbClr val="3AAA35"/>
      </a:accent3>
      <a:accent4>
        <a:srgbClr val="EC6825"/>
      </a:accent4>
      <a:accent5>
        <a:srgbClr val="2088CA"/>
      </a:accent5>
      <a:accent6>
        <a:srgbClr val="DF177C"/>
      </a:accent6>
      <a:hlink>
        <a:srgbClr val="233672"/>
      </a:hlink>
      <a:folHlink>
        <a:srgbClr val="D90C1C"/>
      </a:folHlink>
    </a:clrScheme>
    <a:fontScheme name="DV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30e470-6735-4d0c-9247-a0a20f607cde">
      <Terms xmlns="http://schemas.microsoft.com/office/infopath/2007/PartnerControls"/>
    </lcf76f155ced4ddcb4097134ff3c332f>
    <TaxCatchAll xmlns="6de6a0df-172d-411e-8c03-22ca517425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2277C5DAC5747A708D9024146C227" ma:contentTypeVersion="14" ma:contentTypeDescription="Create a new document." ma:contentTypeScope="" ma:versionID="6935b27be36c63bddc1bddbd30cdd5f9">
  <xsd:schema xmlns:xsd="http://www.w3.org/2001/XMLSchema" xmlns:xs="http://www.w3.org/2001/XMLSchema" xmlns:p="http://schemas.microsoft.com/office/2006/metadata/properties" xmlns:ns2="6d30e470-6735-4d0c-9247-a0a20f607cde" xmlns:ns3="6de6a0df-172d-411e-8c03-22ca51742511" targetNamespace="http://schemas.microsoft.com/office/2006/metadata/properties" ma:root="true" ma:fieldsID="b17daf1394ae58209ea47708238fe07f" ns2:_="" ns3:_="">
    <xsd:import namespace="6d30e470-6735-4d0c-9247-a0a20f607cde"/>
    <xsd:import namespace="6de6a0df-172d-411e-8c03-22ca51742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0e470-6735-4d0c-9247-a0a20f607c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84ac4ea-0942-4a56-8e1e-d0be1dc9f8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6a0df-172d-411e-8c03-22ca51742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1a16145-afc0-4134-9202-101e542d1d0d}" ma:internalName="TaxCatchAll" ma:showField="CatchAllData" ma:web="6de6a0df-172d-411e-8c03-22ca517425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57096-BDD2-4224-820C-A4B668A541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487E0C-EE75-4C10-A86E-2368640AFC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D89FA-89FD-4AA8-B188-E6A1CBCBC8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71F749-0C6C-4F5C-8EE7-2ACA14FB1FDE}"/>
</file>

<file path=docProps/app.xml><?xml version="1.0" encoding="utf-8"?>
<Properties xmlns="http://schemas.openxmlformats.org/officeDocument/2006/extended-properties" xmlns:vt="http://schemas.openxmlformats.org/officeDocument/2006/docPropsVTypes">
  <Template>2021 - DE candidate pack</Template>
  <TotalTime>22</TotalTime>
  <Pages>8</Pages>
  <Words>1674</Words>
  <Characters>9547</Characters>
  <Application>Microsoft Office Word</Application>
  <DocSecurity>0</DocSecurity>
  <Lines>79</Lines>
  <Paragraphs>22</Paragraphs>
  <ScaleCrop>false</ScaleCrop>
  <Manager>Driver and Vehicle Standards Agency</Manager>
  <Company>Driver and Vehicle Standards Agency</Company>
  <LinksUpToDate>false</LinksUpToDate>
  <CharactersWithSpaces>11199</CharactersWithSpaces>
  <SharedDoc>false</SharedDoc>
  <HLinks>
    <vt:vector size="102" baseType="variant">
      <vt:variant>
        <vt:i4>5308421</vt:i4>
      </vt:variant>
      <vt:variant>
        <vt:i4>48</vt:i4>
      </vt:variant>
      <vt:variant>
        <vt:i4>0</vt:i4>
      </vt:variant>
      <vt:variant>
        <vt:i4>5</vt:i4>
      </vt:variant>
      <vt:variant>
        <vt:lpwstr>https://www.linkedin.com/company/driver-and-vehicle-standards-agency</vt:lpwstr>
      </vt:variant>
      <vt:variant>
        <vt:lpwstr/>
      </vt:variant>
      <vt:variant>
        <vt:i4>2818091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https://www.facebook.com/dvsagovuk</vt:lpwstr>
      </vt:variant>
      <vt:variant>
        <vt:lpwstr/>
      </vt:variant>
      <vt:variant>
        <vt:i4>5046355</vt:i4>
      </vt:variant>
      <vt:variant>
        <vt:i4>42</vt:i4>
      </vt:variant>
      <vt:variant>
        <vt:i4>0</vt:i4>
      </vt:variant>
      <vt:variant>
        <vt:i4>5</vt:i4>
      </vt:variant>
      <vt:variant>
        <vt:lpwstr>https://www.twitter.com/dvsagovuk</vt:lpwstr>
      </vt:variant>
      <vt:variant>
        <vt:lpwstr/>
      </vt:variant>
      <vt:variant>
        <vt:i4>5111836</vt:i4>
      </vt:variant>
      <vt:variant>
        <vt:i4>39</vt:i4>
      </vt:variant>
      <vt:variant>
        <vt:i4>0</vt:i4>
      </vt:variant>
      <vt:variant>
        <vt:i4>5</vt:i4>
      </vt:variant>
      <vt:variant>
        <vt:lpwstr>https://www.gov.uk/guidance/dvsa-email-alert</vt:lpwstr>
      </vt:variant>
      <vt:variant>
        <vt:lpwstr/>
      </vt:variant>
      <vt:variant>
        <vt:i4>1114132</vt:i4>
      </vt:variant>
      <vt:variant>
        <vt:i4>36</vt:i4>
      </vt:variant>
      <vt:variant>
        <vt:i4>0</vt:i4>
      </vt:variant>
      <vt:variant>
        <vt:i4>5</vt:i4>
      </vt:variant>
      <vt:variant>
        <vt:lpwstr>https://despatch.blog.gov.uk/</vt:lpwstr>
      </vt:variant>
      <vt:variant>
        <vt:lpwstr/>
      </vt:variant>
      <vt:variant>
        <vt:i4>7798893</vt:i4>
      </vt:variant>
      <vt:variant>
        <vt:i4>33</vt:i4>
      </vt:variant>
      <vt:variant>
        <vt:i4>0</vt:i4>
      </vt:variant>
      <vt:variant>
        <vt:i4>5</vt:i4>
      </vt:variant>
      <vt:variant>
        <vt:lpwstr>http://www.gov.uk/dvsa</vt:lpwstr>
      </vt:variant>
      <vt:variant>
        <vt:lpwstr/>
      </vt:variant>
      <vt:variant>
        <vt:i4>3276839</vt:i4>
      </vt:variant>
      <vt:variant>
        <vt:i4>30</vt:i4>
      </vt:variant>
      <vt:variant>
        <vt:i4>0</vt:i4>
      </vt:variant>
      <vt:variant>
        <vt:i4>5</vt:i4>
      </vt:variant>
      <vt:variant>
        <vt:lpwstr>https://careers.dft.gov.uk/dvsa-driving-examiner-roles/</vt:lpwstr>
      </vt:variant>
      <vt:variant>
        <vt:lpwstr/>
      </vt:variant>
      <vt:variant>
        <vt:i4>7340072</vt:i4>
      </vt:variant>
      <vt:variant>
        <vt:i4>27</vt:i4>
      </vt:variant>
      <vt:variant>
        <vt:i4>0</vt:i4>
      </vt:variant>
      <vt:variant>
        <vt:i4>5</vt:i4>
      </vt:variant>
      <vt:variant>
        <vt:lpwstr>http://www.civilservicejobs.service.gov.uk/</vt:lpwstr>
      </vt:variant>
      <vt:variant>
        <vt:lpwstr/>
      </vt:variant>
      <vt:variant>
        <vt:i4>6946850</vt:i4>
      </vt:variant>
      <vt:variant>
        <vt:i4>23</vt:i4>
      </vt:variant>
      <vt:variant>
        <vt:i4>0</vt:i4>
      </vt:variant>
      <vt:variant>
        <vt:i4>5</vt:i4>
      </vt:variant>
      <vt:variant>
        <vt:lpwstr>https://www.youtube.com/watch?v=Vudzn3BqSXk</vt:lpwstr>
      </vt:variant>
      <vt:variant>
        <vt:lpwstr/>
      </vt:variant>
      <vt:variant>
        <vt:i4>3342393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https://www.youtube.com/watch?v=N31a8evBG90</vt:lpwstr>
      </vt:variant>
      <vt:variant>
        <vt:lpwstr/>
      </vt:variant>
      <vt:variant>
        <vt:i4>2162736</vt:i4>
      </vt:variant>
      <vt:variant>
        <vt:i4>17</vt:i4>
      </vt:variant>
      <vt:variant>
        <vt:i4>0</vt:i4>
      </vt:variant>
      <vt:variant>
        <vt:i4>5</vt:i4>
      </vt:variant>
      <vt:variant>
        <vt:lpwstr>https://csr.apolloassessment.adc.uk.com/assessment/v2/take/StaticPageSet-1</vt:lpwstr>
      </vt:variant>
      <vt:variant>
        <vt:lpwstr/>
      </vt:variant>
      <vt:variant>
        <vt:i4>7209060</vt:i4>
      </vt:variant>
      <vt:variant>
        <vt:i4>15</vt:i4>
      </vt:variant>
      <vt:variant>
        <vt:i4>0</vt:i4>
      </vt:variant>
      <vt:variant>
        <vt:i4>5</vt:i4>
      </vt:variant>
      <vt:variant>
        <vt:lpwstr>https://www.gov.uk/guidance/preparing-for-the-civil-service-work-strengths-test</vt:lpwstr>
      </vt:variant>
      <vt:variant>
        <vt:lpwstr/>
      </vt:variant>
      <vt:variant>
        <vt:i4>2621543</vt:i4>
      </vt:variant>
      <vt:variant>
        <vt:i4>12</vt:i4>
      </vt:variant>
      <vt:variant>
        <vt:i4>0</vt:i4>
      </vt:variant>
      <vt:variant>
        <vt:i4>5</vt:i4>
      </vt:variant>
      <vt:variant>
        <vt:lpwstr>https://www.gov.uk/guidance/preparing-for-the-civil-service-judgement-test</vt:lpwstr>
      </vt:variant>
      <vt:variant>
        <vt:lpwstr/>
      </vt:variant>
      <vt:variant>
        <vt:i4>7340072</vt:i4>
      </vt:variant>
      <vt:variant>
        <vt:i4>9</vt:i4>
      </vt:variant>
      <vt:variant>
        <vt:i4>0</vt:i4>
      </vt:variant>
      <vt:variant>
        <vt:i4>5</vt:i4>
      </vt:variant>
      <vt:variant>
        <vt:lpwstr>http://www.civilservicejobs.service.gov.uk/</vt:lpwstr>
      </vt:variant>
      <vt:variant>
        <vt:lpwstr/>
      </vt:variant>
      <vt:variant>
        <vt:i4>262200</vt:i4>
      </vt:variant>
      <vt:variant>
        <vt:i4>6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https://assets.publishing.service.gov.uk/government/uploads/system/uploads/attachment_data/file/717275/CS_Behaviours_2018.pdf</vt:lpwstr>
      </vt:variant>
      <vt:variant>
        <vt:lpwstr/>
      </vt:variant>
      <vt:variant>
        <vt:i4>2031736</vt:i4>
      </vt:variant>
      <vt:variant>
        <vt:i4>3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https://assets.publishing.service.gov.uk/government/uploads/system/uploads/attachment_data/file/744219/Success-Profiles-Candidate-Overview.pdf</vt:lpwstr>
      </vt:variant>
      <vt:variant>
        <vt:lpwstr/>
      </vt:variant>
      <vt:variant>
        <vt:i4>2293884</vt:i4>
      </vt:variant>
      <vt:variant>
        <vt:i4>0</vt:i4>
      </vt:variant>
      <vt:variant>
        <vt:i4>0</vt:i4>
      </vt:variant>
      <vt:variant>
        <vt:i4>5</vt:i4>
      </vt:variant>
      <vt:variant>
        <vt:lpwstr>https://civilservicecommission.independent.gov.uk/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DVSA Candidate Pack - Driving Examiner</dc:title>
  <dc:subject>Candidate pack - driving examiner</dc:subject>
  <dc:creator>Harris, Alistair</dc:creator>
  <cp:keywords>driving examiner, driving test, DVSA, jobs, employment, candidate pack</cp:keywords>
  <dc:description/>
  <cp:lastModifiedBy>Khushi, Nadia</cp:lastModifiedBy>
  <cp:revision>3</cp:revision>
  <cp:lastPrinted>2022-05-20T16:24:00Z</cp:lastPrinted>
  <dcterms:created xsi:type="dcterms:W3CDTF">2022-05-20T16:57:00Z</dcterms:created>
  <dcterms:modified xsi:type="dcterms:W3CDTF">2022-05-23T10:46:00Z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0x0101007532277C5DAC5747A708D9024146C227</vt:lpwstr>
  </property>
</Properties>
</file>